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FA" w:rsidRDefault="002429FA" w:rsidP="002429FA">
      <w:pPr>
        <w:pStyle w:val="a4"/>
        <w:spacing w:before="0" w:after="0"/>
        <w:ind w:firstLine="709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ФЕДЕРАЛЬНОЕ </w:t>
      </w:r>
      <w:r w:rsidRPr="00E63E3B">
        <w:rPr>
          <w:b w:val="0"/>
          <w:bCs/>
          <w:sz w:val="24"/>
          <w:szCs w:val="24"/>
        </w:rPr>
        <w:t xml:space="preserve">ГОСУДАРСТВЕННОЕ  БЮДЖЕТНОЕ </w:t>
      </w:r>
    </w:p>
    <w:p w:rsidR="002429FA" w:rsidRPr="00EA52F1" w:rsidRDefault="002429FA" w:rsidP="002429FA">
      <w:pPr>
        <w:pStyle w:val="a4"/>
        <w:spacing w:before="0" w:after="0"/>
        <w:ind w:firstLine="709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ПРОФЕССИТОНАЛЬНОЕ </w:t>
      </w:r>
      <w:r w:rsidRPr="00E63E3B">
        <w:rPr>
          <w:b w:val="0"/>
          <w:bCs/>
          <w:sz w:val="24"/>
          <w:szCs w:val="24"/>
        </w:rPr>
        <w:t>ОБРАЗОВАТЕЛЬНОЕ УЧРЕЖДЕНИЕ</w:t>
      </w:r>
    </w:p>
    <w:p w:rsidR="002429FA" w:rsidRPr="00E63E3B" w:rsidRDefault="002429FA" w:rsidP="002429FA">
      <w:pPr>
        <w:pStyle w:val="2"/>
        <w:numPr>
          <w:ilvl w:val="1"/>
          <w:numId w:val="2"/>
        </w:numPr>
        <w:tabs>
          <w:tab w:val="left" w:pos="0"/>
        </w:tabs>
        <w:ind w:firstLine="709"/>
        <w:rPr>
          <w:szCs w:val="24"/>
        </w:rPr>
      </w:pPr>
      <w:r w:rsidRPr="00E63E3B">
        <w:rPr>
          <w:szCs w:val="24"/>
        </w:rPr>
        <w:t>«УЛЬЯНОВСКИЙ   ФАРМАЦЕВТИЧЕСКИЙ   КОЛЛЕДЖ»</w:t>
      </w:r>
    </w:p>
    <w:p w:rsidR="002429FA" w:rsidRPr="00E63E3B" w:rsidRDefault="002429FA" w:rsidP="002429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2429FA" w:rsidRPr="00E63E3B" w:rsidRDefault="002429FA" w:rsidP="002429FA">
      <w:pPr>
        <w:pStyle w:val="a5"/>
        <w:ind w:firstLine="709"/>
        <w:rPr>
          <w:sz w:val="24"/>
          <w:szCs w:val="24"/>
        </w:rPr>
      </w:pPr>
      <w:r w:rsidRPr="00E63E3B">
        <w:rPr>
          <w:sz w:val="24"/>
          <w:szCs w:val="24"/>
        </w:rPr>
        <w:t>(</w:t>
      </w:r>
      <w:r>
        <w:rPr>
          <w:sz w:val="24"/>
          <w:szCs w:val="24"/>
        </w:rPr>
        <w:t>Ф</w:t>
      </w:r>
      <w:r w:rsidRPr="00E63E3B">
        <w:rPr>
          <w:sz w:val="24"/>
          <w:szCs w:val="24"/>
        </w:rPr>
        <w:t xml:space="preserve">ГБ </w:t>
      </w:r>
      <w:r>
        <w:rPr>
          <w:sz w:val="24"/>
          <w:szCs w:val="24"/>
        </w:rPr>
        <w:t>ПОУ</w:t>
      </w:r>
      <w:r w:rsidRPr="00E63E3B">
        <w:rPr>
          <w:sz w:val="24"/>
          <w:szCs w:val="24"/>
        </w:rPr>
        <w:t xml:space="preserve"> «УФК» Минздрава России)</w:t>
      </w:r>
    </w:p>
    <w:p w:rsidR="00117DB0" w:rsidRPr="00E63E3B" w:rsidRDefault="00117DB0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 ул. Льва Толстого, д 37/110, Ульяновск,  432063</w:t>
      </w:r>
    </w:p>
    <w:p w:rsidR="00117DB0" w:rsidRPr="00E63E3B" w:rsidRDefault="00117DB0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тел., факс(8422) 42-05-57</w:t>
      </w:r>
    </w:p>
    <w:p w:rsidR="00117DB0" w:rsidRPr="00E63E3B" w:rsidRDefault="00117DB0" w:rsidP="00E63E3B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  <w:proofErr w:type="gramStart"/>
      <w:r w:rsidRPr="00E63E3B">
        <w:rPr>
          <w:rFonts w:ascii="Times New Roman" w:hAnsi="Times New Roman"/>
          <w:bCs/>
          <w:sz w:val="24"/>
          <w:szCs w:val="24"/>
          <w:lang w:val="en-US"/>
        </w:rPr>
        <w:t>e-mail</w:t>
      </w:r>
      <w:proofErr w:type="gramEnd"/>
      <w:r w:rsidRPr="00E63E3B">
        <w:rPr>
          <w:rFonts w:ascii="Times New Roman" w:hAnsi="Times New Roman"/>
          <w:bCs/>
          <w:sz w:val="24"/>
          <w:szCs w:val="24"/>
          <w:lang w:val="en-US"/>
        </w:rPr>
        <w:t xml:space="preserve">:  </w:t>
      </w:r>
      <w:hyperlink r:id="rId7" w:history="1">
        <w:r w:rsidRPr="00E63E3B"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ufk@mv.ru</w:t>
        </w:r>
      </w:hyperlink>
      <w:r w:rsidRPr="00E63E3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hyperlink r:id="rId8" w:history="1">
        <w:r w:rsidRPr="00E63E3B">
          <w:rPr>
            <w:rStyle w:val="a3"/>
            <w:rFonts w:ascii="Times New Roman" w:hAnsi="Times New Roman"/>
            <w:bCs/>
            <w:sz w:val="24"/>
            <w:szCs w:val="24"/>
            <w:lang w:val="en-US"/>
          </w:rPr>
          <w:t>www.pharmcol.ru</w:t>
        </w:r>
      </w:hyperlink>
      <w:r w:rsidRPr="00E63E3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117DB0" w:rsidRPr="00E63E3B" w:rsidRDefault="00117DB0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ОКПО 01963568, </w:t>
      </w:r>
    </w:p>
    <w:p w:rsidR="00296556" w:rsidRPr="00E63E3B" w:rsidRDefault="00117DB0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ИНН/КПП 7325000711/732501001</w:t>
      </w:r>
    </w:p>
    <w:p w:rsidR="009C7878" w:rsidRPr="00E63E3B" w:rsidRDefault="009C7878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C7878" w:rsidRPr="00E63E3B" w:rsidRDefault="009C7878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3616B" w:rsidRPr="00E63E3B" w:rsidRDefault="00AD5CBA" w:rsidP="00E63E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 xml:space="preserve">УЛЬЯНОВСКИЙ ФАРМАЦЕВТИЧЕСКИЙ КОЛЛЕДЖ </w:t>
      </w:r>
    </w:p>
    <w:p w:rsidR="0073616B" w:rsidRPr="00E63E3B" w:rsidRDefault="00891FB6" w:rsidP="00E63E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СТАРЕЙШ</w:t>
      </w:r>
      <w:r w:rsidR="00F679FA" w:rsidRPr="00E63E3B">
        <w:rPr>
          <w:rFonts w:ascii="Times New Roman" w:hAnsi="Times New Roman"/>
          <w:sz w:val="24"/>
          <w:szCs w:val="24"/>
        </w:rPr>
        <w:t>ЕЕ</w:t>
      </w:r>
      <w:r w:rsidRPr="00E63E3B">
        <w:rPr>
          <w:rFonts w:ascii="Times New Roman" w:hAnsi="Times New Roman"/>
          <w:sz w:val="24"/>
          <w:szCs w:val="24"/>
        </w:rPr>
        <w:t xml:space="preserve"> УЧЕБН</w:t>
      </w:r>
      <w:r w:rsidR="00F679FA" w:rsidRPr="00E63E3B">
        <w:rPr>
          <w:rFonts w:ascii="Times New Roman" w:hAnsi="Times New Roman"/>
          <w:sz w:val="24"/>
          <w:szCs w:val="24"/>
        </w:rPr>
        <w:t>ОЕ</w:t>
      </w:r>
      <w:r w:rsidRPr="00E63E3B">
        <w:rPr>
          <w:rFonts w:ascii="Times New Roman" w:hAnsi="Times New Roman"/>
          <w:sz w:val="24"/>
          <w:szCs w:val="24"/>
        </w:rPr>
        <w:t xml:space="preserve"> ЗАВЕДЕНИ</w:t>
      </w:r>
      <w:r w:rsidR="00E63E3B">
        <w:rPr>
          <w:rFonts w:ascii="Times New Roman" w:hAnsi="Times New Roman"/>
          <w:sz w:val="24"/>
          <w:szCs w:val="24"/>
        </w:rPr>
        <w:t>Е РОССИИ</w:t>
      </w:r>
      <w:r w:rsidRPr="00E63E3B">
        <w:rPr>
          <w:rFonts w:ascii="Times New Roman" w:hAnsi="Times New Roman"/>
          <w:sz w:val="24"/>
          <w:szCs w:val="24"/>
        </w:rPr>
        <w:t xml:space="preserve">. </w:t>
      </w:r>
    </w:p>
    <w:p w:rsidR="00251D78" w:rsidRPr="00E63E3B" w:rsidRDefault="00251D78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616B" w:rsidRPr="00E63E3B" w:rsidRDefault="00891FB6" w:rsidP="0020765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2651760</wp:posOffset>
            </wp:positionV>
            <wp:extent cx="2336800" cy="1752600"/>
            <wp:effectExtent l="19050" t="0" r="6350" b="0"/>
            <wp:wrapSquare wrapText="bothSides"/>
            <wp:docPr id="10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DB0" w:rsidRPr="00E63E3B">
        <w:rPr>
          <w:rFonts w:ascii="Times New Roman" w:hAnsi="Times New Roman"/>
          <w:sz w:val="24"/>
          <w:szCs w:val="24"/>
        </w:rPr>
        <w:t xml:space="preserve">Учебное заведение организовано в </w:t>
      </w:r>
      <w:r w:rsidR="00117DB0" w:rsidRPr="00E63E3B">
        <w:rPr>
          <w:rFonts w:ascii="Times New Roman" w:hAnsi="Times New Roman"/>
          <w:b/>
          <w:sz w:val="24"/>
          <w:szCs w:val="24"/>
        </w:rPr>
        <w:t>1939</w:t>
      </w:r>
      <w:r w:rsidR="00117DB0" w:rsidRPr="00E63E3B">
        <w:rPr>
          <w:rFonts w:ascii="Times New Roman" w:hAnsi="Times New Roman"/>
          <w:sz w:val="24"/>
          <w:szCs w:val="24"/>
        </w:rPr>
        <w:t xml:space="preserve"> </w:t>
      </w:r>
      <w:r w:rsidR="00117DB0" w:rsidRPr="00E63E3B">
        <w:rPr>
          <w:rFonts w:ascii="Times New Roman" w:hAnsi="Times New Roman"/>
          <w:b/>
          <w:sz w:val="24"/>
          <w:szCs w:val="24"/>
        </w:rPr>
        <w:t xml:space="preserve">году </w:t>
      </w:r>
      <w:r w:rsidR="00117DB0" w:rsidRPr="00E63E3B">
        <w:rPr>
          <w:rFonts w:ascii="Times New Roman" w:hAnsi="Times New Roman"/>
          <w:sz w:val="24"/>
          <w:szCs w:val="24"/>
        </w:rPr>
        <w:t xml:space="preserve">как </w:t>
      </w:r>
      <w:r w:rsidR="00117DB0" w:rsidRPr="00E63E3B">
        <w:rPr>
          <w:rFonts w:ascii="Times New Roman" w:hAnsi="Times New Roman"/>
          <w:b/>
          <w:sz w:val="24"/>
          <w:szCs w:val="24"/>
        </w:rPr>
        <w:t>фарм</w:t>
      </w:r>
      <w:r w:rsidR="00686104" w:rsidRPr="00E63E3B">
        <w:rPr>
          <w:rFonts w:ascii="Times New Roman" w:hAnsi="Times New Roman"/>
          <w:b/>
          <w:sz w:val="24"/>
          <w:szCs w:val="24"/>
        </w:rPr>
        <w:t xml:space="preserve">ацевтическая </w:t>
      </w:r>
      <w:r w:rsidR="00117DB0" w:rsidRPr="00E63E3B">
        <w:rPr>
          <w:rFonts w:ascii="Times New Roman" w:hAnsi="Times New Roman"/>
          <w:b/>
          <w:sz w:val="24"/>
          <w:szCs w:val="24"/>
        </w:rPr>
        <w:t>школа.</w:t>
      </w:r>
      <w:r w:rsidR="00117DB0" w:rsidRPr="00E63E3B">
        <w:rPr>
          <w:rFonts w:ascii="Times New Roman" w:hAnsi="Times New Roman"/>
          <w:sz w:val="24"/>
          <w:szCs w:val="24"/>
        </w:rPr>
        <w:t xml:space="preserve"> Затем были открыты отделения</w:t>
      </w:r>
      <w:r w:rsidR="0073616B" w:rsidRPr="00E63E3B">
        <w:rPr>
          <w:rFonts w:ascii="Times New Roman" w:hAnsi="Times New Roman"/>
          <w:sz w:val="24"/>
          <w:szCs w:val="24"/>
        </w:rPr>
        <w:t>:</w:t>
      </w:r>
      <w:r w:rsidR="00AD5CBA" w:rsidRPr="00E63E3B">
        <w:rPr>
          <w:rFonts w:ascii="Times New Roman" w:hAnsi="Times New Roman"/>
          <w:sz w:val="24"/>
          <w:szCs w:val="24"/>
        </w:rPr>
        <w:t xml:space="preserve"> </w:t>
      </w:r>
      <w:r w:rsidR="00686104" w:rsidRPr="00E63E3B">
        <w:rPr>
          <w:rFonts w:ascii="Times New Roman" w:hAnsi="Times New Roman"/>
          <w:sz w:val="24"/>
          <w:szCs w:val="24"/>
        </w:rPr>
        <w:t>«</w:t>
      </w:r>
      <w:r w:rsidR="00117DB0" w:rsidRPr="00E63E3B">
        <w:rPr>
          <w:rFonts w:ascii="Times New Roman" w:hAnsi="Times New Roman"/>
          <w:sz w:val="24"/>
          <w:szCs w:val="24"/>
        </w:rPr>
        <w:t>Лабораторн</w:t>
      </w:r>
      <w:r w:rsidR="00686104" w:rsidRPr="00E63E3B">
        <w:rPr>
          <w:rFonts w:ascii="Times New Roman" w:hAnsi="Times New Roman"/>
          <w:sz w:val="24"/>
          <w:szCs w:val="24"/>
        </w:rPr>
        <w:t>ая</w:t>
      </w:r>
      <w:r w:rsidR="00117DB0" w:rsidRPr="00E63E3B">
        <w:rPr>
          <w:rFonts w:ascii="Times New Roman" w:hAnsi="Times New Roman"/>
          <w:sz w:val="24"/>
          <w:szCs w:val="24"/>
        </w:rPr>
        <w:t xml:space="preserve"> диагностик</w:t>
      </w:r>
      <w:r w:rsidR="00686104" w:rsidRPr="00E63E3B">
        <w:rPr>
          <w:rFonts w:ascii="Times New Roman" w:hAnsi="Times New Roman"/>
          <w:sz w:val="24"/>
          <w:szCs w:val="24"/>
        </w:rPr>
        <w:t>а</w:t>
      </w:r>
      <w:r w:rsidR="00AD5CBA" w:rsidRPr="00E63E3B">
        <w:rPr>
          <w:rFonts w:ascii="Times New Roman" w:hAnsi="Times New Roman"/>
          <w:sz w:val="24"/>
          <w:szCs w:val="24"/>
        </w:rPr>
        <w:t xml:space="preserve">», </w:t>
      </w:r>
      <w:r w:rsidR="00686104" w:rsidRPr="00E63E3B">
        <w:rPr>
          <w:rFonts w:ascii="Times New Roman" w:hAnsi="Times New Roman"/>
          <w:sz w:val="24"/>
          <w:szCs w:val="24"/>
        </w:rPr>
        <w:t>«</w:t>
      </w:r>
      <w:r w:rsidR="00117DB0" w:rsidRPr="00E63E3B">
        <w:rPr>
          <w:rFonts w:ascii="Times New Roman" w:hAnsi="Times New Roman"/>
          <w:sz w:val="24"/>
          <w:szCs w:val="24"/>
        </w:rPr>
        <w:t>Сестринско</w:t>
      </w:r>
      <w:r w:rsidR="00686104" w:rsidRPr="00E63E3B">
        <w:rPr>
          <w:rFonts w:ascii="Times New Roman" w:hAnsi="Times New Roman"/>
          <w:sz w:val="24"/>
          <w:szCs w:val="24"/>
        </w:rPr>
        <w:t>е</w:t>
      </w:r>
      <w:r w:rsidR="00117DB0" w:rsidRPr="00E63E3B">
        <w:rPr>
          <w:rFonts w:ascii="Times New Roman" w:hAnsi="Times New Roman"/>
          <w:sz w:val="24"/>
          <w:szCs w:val="24"/>
        </w:rPr>
        <w:t xml:space="preserve"> дел</w:t>
      </w:r>
      <w:r w:rsidR="00686104" w:rsidRPr="00E63E3B">
        <w:rPr>
          <w:rFonts w:ascii="Times New Roman" w:hAnsi="Times New Roman"/>
          <w:sz w:val="24"/>
          <w:szCs w:val="24"/>
        </w:rPr>
        <w:t>о»</w:t>
      </w:r>
      <w:r w:rsidR="00AD5CBA" w:rsidRPr="00E63E3B">
        <w:rPr>
          <w:rFonts w:ascii="Times New Roman" w:hAnsi="Times New Roman"/>
          <w:sz w:val="24"/>
          <w:szCs w:val="24"/>
        </w:rPr>
        <w:t xml:space="preserve">, </w:t>
      </w:r>
      <w:r w:rsidR="00117DB0" w:rsidRPr="00E63E3B">
        <w:rPr>
          <w:rFonts w:ascii="Times New Roman" w:hAnsi="Times New Roman"/>
          <w:sz w:val="24"/>
          <w:szCs w:val="24"/>
        </w:rPr>
        <w:t>о</w:t>
      </w:r>
      <w:r w:rsidR="00AD5CBA" w:rsidRPr="00E63E3B">
        <w:rPr>
          <w:rFonts w:ascii="Times New Roman" w:hAnsi="Times New Roman"/>
          <w:sz w:val="24"/>
          <w:szCs w:val="24"/>
        </w:rPr>
        <w:t xml:space="preserve">тделение повышения квалификации, </w:t>
      </w:r>
      <w:r w:rsidR="00686104" w:rsidRPr="00E63E3B">
        <w:rPr>
          <w:rFonts w:ascii="Times New Roman" w:hAnsi="Times New Roman"/>
          <w:sz w:val="24"/>
          <w:szCs w:val="24"/>
        </w:rPr>
        <w:t>«Медицинский</w:t>
      </w:r>
      <w:r w:rsidR="00117DB0" w:rsidRPr="00E63E3B">
        <w:rPr>
          <w:rFonts w:ascii="Times New Roman" w:hAnsi="Times New Roman"/>
          <w:sz w:val="24"/>
          <w:szCs w:val="24"/>
        </w:rPr>
        <w:t xml:space="preserve"> массаж</w:t>
      </w:r>
      <w:r w:rsidR="00AD5CBA" w:rsidRPr="00E63E3B">
        <w:rPr>
          <w:rFonts w:ascii="Times New Roman" w:hAnsi="Times New Roman"/>
          <w:sz w:val="24"/>
          <w:szCs w:val="24"/>
        </w:rPr>
        <w:t>».</w:t>
      </w:r>
    </w:p>
    <w:p w:rsidR="00117DB0" w:rsidRPr="00E63E3B" w:rsidRDefault="007C25B9" w:rsidP="00E63E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В настоящее время Колледж реализует </w:t>
      </w:r>
      <w:proofErr w:type="gramStart"/>
      <w:r w:rsidRPr="00E63E3B">
        <w:rPr>
          <w:rFonts w:ascii="Times New Roman" w:hAnsi="Times New Roman"/>
          <w:sz w:val="24"/>
          <w:szCs w:val="24"/>
        </w:rPr>
        <w:t>основные</w:t>
      </w:r>
      <w:proofErr w:type="gramEnd"/>
      <w:r w:rsidRPr="00E63E3B">
        <w:rPr>
          <w:rFonts w:ascii="Times New Roman" w:hAnsi="Times New Roman"/>
          <w:sz w:val="24"/>
          <w:szCs w:val="24"/>
        </w:rPr>
        <w:t xml:space="preserve"> и</w:t>
      </w:r>
      <w:r w:rsidR="00AB298E" w:rsidRPr="00E63E3B">
        <w:rPr>
          <w:rFonts w:ascii="Times New Roman" w:hAnsi="Times New Roman"/>
          <w:i/>
          <w:iCs/>
          <w:sz w:val="24"/>
          <w:szCs w:val="24"/>
        </w:rPr>
        <w:t xml:space="preserve"> дополнительные </w:t>
      </w:r>
      <w:r w:rsidR="00AB298E" w:rsidRPr="00E63E3B">
        <w:rPr>
          <w:rFonts w:ascii="Times New Roman" w:hAnsi="Times New Roman"/>
          <w:sz w:val="24"/>
          <w:szCs w:val="24"/>
        </w:rPr>
        <w:t>профессиональные</w:t>
      </w:r>
    </w:p>
    <w:p w:rsidR="004A24FF" w:rsidRPr="00E63E3B" w:rsidRDefault="00117DB0" w:rsidP="00E63E3B">
      <w:pPr>
        <w:tabs>
          <w:tab w:val="left" w:pos="43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образовательные программы среднего профессионального образования по специальностям</w:t>
      </w:r>
      <w:r w:rsidR="004A24FF" w:rsidRPr="00E63E3B"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 w:rsidR="004A24FF" w:rsidRPr="00E63E3B">
        <w:rPr>
          <w:rFonts w:ascii="Times New Roman" w:hAnsi="Times New Roman"/>
          <w:sz w:val="24"/>
          <w:szCs w:val="24"/>
        </w:rPr>
        <w:t xml:space="preserve"> </w:t>
      </w:r>
    </w:p>
    <w:p w:rsidR="004A24FF" w:rsidRPr="00E63E3B" w:rsidRDefault="004A24FF" w:rsidP="00282890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Фармация</w:t>
      </w:r>
    </w:p>
    <w:p w:rsidR="004A24FF" w:rsidRPr="00E63E3B" w:rsidRDefault="00802F81" w:rsidP="00282890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Сестринское дело</w:t>
      </w:r>
    </w:p>
    <w:p w:rsidR="00E63E3B" w:rsidRDefault="004A24FF" w:rsidP="00282890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Медицинский массаж</w:t>
      </w:r>
      <w:r w:rsidR="00210408" w:rsidRPr="00E63E3B">
        <w:rPr>
          <w:rFonts w:ascii="Times New Roman" w:hAnsi="Times New Roman"/>
          <w:sz w:val="24"/>
          <w:szCs w:val="24"/>
        </w:rPr>
        <w:t xml:space="preserve"> </w:t>
      </w:r>
    </w:p>
    <w:p w:rsidR="004A24FF" w:rsidRPr="00E63E3B" w:rsidRDefault="00210408" w:rsidP="00282890">
      <w:pPr>
        <w:spacing w:after="0" w:line="240" w:lineRule="auto"/>
        <w:ind w:left="709" w:firstLine="72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(</w:t>
      </w:r>
      <w:r w:rsidR="004A24FF" w:rsidRPr="00E63E3B">
        <w:rPr>
          <w:rFonts w:ascii="Times New Roman" w:hAnsi="Times New Roman"/>
          <w:sz w:val="24"/>
          <w:szCs w:val="24"/>
        </w:rPr>
        <w:t xml:space="preserve">для </w:t>
      </w:r>
      <w:r w:rsidRPr="00E63E3B">
        <w:rPr>
          <w:rFonts w:ascii="Times New Roman" w:hAnsi="Times New Roman"/>
          <w:sz w:val="24"/>
          <w:szCs w:val="24"/>
        </w:rPr>
        <w:t xml:space="preserve">лиц </w:t>
      </w:r>
      <w:r w:rsidR="004A24FF" w:rsidRPr="00E63E3B">
        <w:rPr>
          <w:rFonts w:ascii="Times New Roman" w:hAnsi="Times New Roman"/>
          <w:sz w:val="24"/>
          <w:szCs w:val="24"/>
        </w:rPr>
        <w:t xml:space="preserve">с ограниченными возможностями </w:t>
      </w:r>
      <w:r w:rsidR="00802F81" w:rsidRPr="00E63E3B">
        <w:rPr>
          <w:rFonts w:ascii="Times New Roman" w:hAnsi="Times New Roman"/>
          <w:sz w:val="24"/>
          <w:szCs w:val="24"/>
        </w:rPr>
        <w:t xml:space="preserve">здоровья </w:t>
      </w:r>
      <w:r w:rsidR="004A24FF" w:rsidRPr="00E63E3B">
        <w:rPr>
          <w:rFonts w:ascii="Times New Roman" w:hAnsi="Times New Roman"/>
          <w:sz w:val="24"/>
          <w:szCs w:val="24"/>
        </w:rPr>
        <w:t>по зрению</w:t>
      </w:r>
      <w:r w:rsidRPr="00E63E3B">
        <w:rPr>
          <w:rFonts w:ascii="Times New Roman" w:hAnsi="Times New Roman"/>
          <w:sz w:val="24"/>
          <w:szCs w:val="24"/>
        </w:rPr>
        <w:t>)</w:t>
      </w:r>
    </w:p>
    <w:p w:rsidR="00E63E3B" w:rsidRDefault="00686104" w:rsidP="00282890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Лабораторная диагностика</w:t>
      </w:r>
      <w:r w:rsidR="00E63E3B">
        <w:rPr>
          <w:rFonts w:ascii="Times New Roman" w:hAnsi="Times New Roman"/>
          <w:sz w:val="24"/>
          <w:szCs w:val="24"/>
        </w:rPr>
        <w:t>,</w:t>
      </w:r>
    </w:p>
    <w:p w:rsidR="00686104" w:rsidRPr="00E63E3B" w:rsidRDefault="004A24FF" w:rsidP="00282890">
      <w:pPr>
        <w:spacing w:after="0" w:line="240" w:lineRule="auto"/>
        <w:ind w:left="709" w:firstLine="72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в т.ч. для лиц с ограни</w:t>
      </w:r>
      <w:r w:rsidR="00802F81" w:rsidRPr="00E63E3B">
        <w:rPr>
          <w:rFonts w:ascii="Times New Roman" w:hAnsi="Times New Roman"/>
          <w:sz w:val="24"/>
          <w:szCs w:val="24"/>
        </w:rPr>
        <w:t>ченными возможностями здоровья по слуху</w:t>
      </w:r>
    </w:p>
    <w:p w:rsidR="00251D78" w:rsidRPr="00E63E3B" w:rsidRDefault="00E63E3B" w:rsidP="00282890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-1270</wp:posOffset>
            </wp:positionV>
            <wp:extent cx="2990850" cy="187642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-1469" t="-2255" r="-1469" b="-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F81" w:rsidRPr="00E63E3B">
        <w:rPr>
          <w:rFonts w:ascii="Times New Roman" w:hAnsi="Times New Roman"/>
          <w:b/>
          <w:sz w:val="24"/>
          <w:szCs w:val="24"/>
        </w:rPr>
        <w:t>Лечебное дело</w:t>
      </w:r>
      <w:r w:rsidR="00802F81" w:rsidRPr="00E63E3B">
        <w:rPr>
          <w:rFonts w:ascii="Times New Roman" w:hAnsi="Times New Roman"/>
          <w:sz w:val="24"/>
          <w:szCs w:val="24"/>
        </w:rPr>
        <w:t>.</w:t>
      </w:r>
    </w:p>
    <w:p w:rsidR="00B233A1" w:rsidRPr="00E63E3B" w:rsidRDefault="00B233A1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В колледже создана </w:t>
      </w:r>
      <w:r w:rsidR="00E63E3B" w:rsidRPr="00E63E3B">
        <w:rPr>
          <w:rFonts w:ascii="Times New Roman" w:hAnsi="Times New Roman"/>
          <w:sz w:val="24"/>
          <w:szCs w:val="24"/>
        </w:rPr>
        <w:t xml:space="preserve">инфраструктура </w:t>
      </w:r>
      <w:r w:rsidR="0067259E" w:rsidRPr="00E63E3B">
        <w:rPr>
          <w:rFonts w:ascii="Times New Roman" w:hAnsi="Times New Roman"/>
          <w:sz w:val="24"/>
          <w:szCs w:val="24"/>
        </w:rPr>
        <w:t xml:space="preserve">необходимая </w:t>
      </w:r>
      <w:r w:rsidR="00E63E3B">
        <w:rPr>
          <w:rFonts w:ascii="Times New Roman" w:hAnsi="Times New Roman"/>
          <w:sz w:val="24"/>
          <w:szCs w:val="24"/>
        </w:rPr>
        <w:t>для успешной реализации профессиональных образовательных программ:</w:t>
      </w:r>
      <w:r w:rsidR="00251D78" w:rsidRPr="00E63E3B">
        <w:rPr>
          <w:rFonts w:ascii="Times New Roman" w:hAnsi="Times New Roman"/>
          <w:sz w:val="24"/>
          <w:szCs w:val="24"/>
        </w:rPr>
        <w:t xml:space="preserve"> </w:t>
      </w:r>
    </w:p>
    <w:p w:rsidR="0038661B" w:rsidRPr="00E63E3B" w:rsidRDefault="00767E1E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bCs/>
          <w:sz w:val="24"/>
          <w:szCs w:val="24"/>
        </w:rPr>
        <w:t xml:space="preserve">60 </w:t>
      </w:r>
      <w:r w:rsidR="0038661B" w:rsidRPr="00E63E3B">
        <w:rPr>
          <w:rFonts w:ascii="Times New Roman" w:hAnsi="Times New Roman"/>
          <w:bCs/>
          <w:sz w:val="24"/>
          <w:szCs w:val="24"/>
        </w:rPr>
        <w:t xml:space="preserve">учебных кабинетов и лабораторий, </w:t>
      </w:r>
    </w:p>
    <w:p w:rsidR="0038661B" w:rsidRPr="00E63E3B" w:rsidRDefault="0003416D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б</w:t>
      </w:r>
      <w:r w:rsidR="0038661B" w:rsidRPr="00E63E3B">
        <w:rPr>
          <w:rFonts w:ascii="Times New Roman" w:hAnsi="Times New Roman"/>
          <w:noProof/>
          <w:sz w:val="24"/>
          <w:szCs w:val="24"/>
        </w:rPr>
        <w:t>иблиотека</w:t>
      </w:r>
      <w:r w:rsidR="00B233A1" w:rsidRPr="00E63E3B">
        <w:rPr>
          <w:rFonts w:ascii="Times New Roman" w:hAnsi="Times New Roman"/>
          <w:noProof/>
          <w:sz w:val="24"/>
          <w:szCs w:val="24"/>
        </w:rPr>
        <w:t>, ч</w:t>
      </w:r>
      <w:r w:rsidR="0038661B" w:rsidRPr="00E63E3B">
        <w:rPr>
          <w:rFonts w:ascii="Times New Roman" w:hAnsi="Times New Roman"/>
          <w:noProof/>
          <w:sz w:val="24"/>
          <w:szCs w:val="24"/>
        </w:rPr>
        <w:t>итальный зал</w:t>
      </w:r>
    </w:p>
    <w:p w:rsidR="0038661B" w:rsidRPr="00E63E3B" w:rsidRDefault="0003416D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м</w:t>
      </w:r>
      <w:r w:rsidR="0038661B" w:rsidRPr="00E63E3B">
        <w:rPr>
          <w:rFonts w:ascii="Times New Roman" w:hAnsi="Times New Roman"/>
          <w:noProof/>
          <w:sz w:val="24"/>
          <w:szCs w:val="24"/>
        </w:rPr>
        <w:t>узей истории колледжа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медпункт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общежитие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спортзал</w:t>
      </w:r>
      <w:r w:rsidR="00B233A1" w:rsidRPr="00E63E3B">
        <w:rPr>
          <w:rFonts w:ascii="Times New Roman" w:hAnsi="Times New Roman"/>
          <w:noProof/>
          <w:sz w:val="24"/>
          <w:szCs w:val="24"/>
        </w:rPr>
        <w:t xml:space="preserve">, </w:t>
      </w:r>
    </w:p>
    <w:p w:rsidR="0067259E" w:rsidRPr="00E63E3B" w:rsidRDefault="00207653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124460</wp:posOffset>
            </wp:positionV>
            <wp:extent cx="2990850" cy="1885950"/>
            <wp:effectExtent l="19050" t="0" r="0" b="0"/>
            <wp:wrapSquare wrapText="bothSides"/>
            <wp:docPr id="11" name="Рисунок 2" descr="H:\ФОТО\фото массаж+тренажеры\P315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 descr="H:\ФОТО\фото массаж+тренажеры\P315001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661B" w:rsidRPr="00E63E3B">
        <w:rPr>
          <w:rFonts w:ascii="Times New Roman" w:hAnsi="Times New Roman"/>
          <w:noProof/>
          <w:sz w:val="24"/>
          <w:szCs w:val="24"/>
        </w:rPr>
        <w:t>2 тренажерных зала</w:t>
      </w:r>
      <w:r w:rsidR="00B233A1" w:rsidRPr="00E63E3B">
        <w:rPr>
          <w:rFonts w:ascii="Times New Roman" w:hAnsi="Times New Roman"/>
          <w:noProof/>
          <w:sz w:val="24"/>
          <w:szCs w:val="24"/>
        </w:rPr>
        <w:t xml:space="preserve">, </w:t>
      </w:r>
    </w:p>
    <w:p w:rsidR="0067259E" w:rsidRPr="00E63E3B" w:rsidRDefault="00B233A1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с</w:t>
      </w:r>
      <w:r w:rsidR="0038661B" w:rsidRPr="00E63E3B">
        <w:rPr>
          <w:rFonts w:ascii="Times New Roman" w:hAnsi="Times New Roman"/>
          <w:noProof/>
          <w:sz w:val="24"/>
          <w:szCs w:val="24"/>
        </w:rPr>
        <w:t>портивная площадка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актовый зал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столовая</w:t>
      </w:r>
    </w:p>
    <w:p w:rsidR="0067259E" w:rsidRPr="00E63E3B" w:rsidRDefault="0038661B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noProof/>
          <w:sz w:val="24"/>
          <w:szCs w:val="24"/>
        </w:rPr>
        <w:t>кабинет психолога</w:t>
      </w:r>
    </w:p>
    <w:p w:rsidR="0067259E" w:rsidRPr="00E63E3B" w:rsidRDefault="0003416D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bCs/>
          <w:sz w:val="24"/>
          <w:szCs w:val="24"/>
        </w:rPr>
        <w:t>ц</w:t>
      </w:r>
      <w:r w:rsidR="0038661B" w:rsidRPr="00E63E3B">
        <w:rPr>
          <w:rFonts w:ascii="Times New Roman" w:hAnsi="Times New Roman"/>
          <w:bCs/>
          <w:sz w:val="24"/>
          <w:szCs w:val="24"/>
        </w:rPr>
        <w:t>ентр здоровья</w:t>
      </w:r>
    </w:p>
    <w:p w:rsidR="0038661B" w:rsidRPr="00E63E3B" w:rsidRDefault="0003416D" w:rsidP="00E63E3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E63E3B">
        <w:rPr>
          <w:rFonts w:ascii="Times New Roman" w:hAnsi="Times New Roman"/>
          <w:bCs/>
          <w:sz w:val="24"/>
          <w:szCs w:val="24"/>
        </w:rPr>
        <w:t>т</w:t>
      </w:r>
      <w:r w:rsidR="0038661B" w:rsidRPr="00E63E3B">
        <w:rPr>
          <w:rFonts w:ascii="Times New Roman" w:hAnsi="Times New Roman"/>
          <w:bCs/>
          <w:sz w:val="24"/>
          <w:szCs w:val="24"/>
        </w:rPr>
        <w:t>еатральная комната</w:t>
      </w:r>
    </w:p>
    <w:p w:rsidR="0067259E" w:rsidRPr="00E63E3B" w:rsidRDefault="0067259E" w:rsidP="00E63E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A24FF" w:rsidRPr="00E63E3B" w:rsidRDefault="004A24FF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Контингент обучающихся составляет </w:t>
      </w:r>
      <w:r w:rsidR="00F75B49" w:rsidRPr="00E63E3B">
        <w:rPr>
          <w:rFonts w:ascii="Times New Roman" w:hAnsi="Times New Roman"/>
          <w:sz w:val="24"/>
          <w:szCs w:val="24"/>
        </w:rPr>
        <w:t xml:space="preserve">около </w:t>
      </w:r>
      <w:r w:rsidRPr="00E63E3B">
        <w:rPr>
          <w:rFonts w:ascii="Times New Roman" w:hAnsi="Times New Roman"/>
          <w:sz w:val="24"/>
          <w:szCs w:val="24"/>
        </w:rPr>
        <w:t>1000 человек, из них 1</w:t>
      </w:r>
      <w:r w:rsidR="00F75B49" w:rsidRPr="00E63E3B">
        <w:rPr>
          <w:rFonts w:ascii="Times New Roman" w:hAnsi="Times New Roman"/>
          <w:sz w:val="24"/>
          <w:szCs w:val="24"/>
        </w:rPr>
        <w:t>2</w:t>
      </w:r>
      <w:r w:rsidRPr="00E63E3B">
        <w:rPr>
          <w:rFonts w:ascii="Times New Roman" w:hAnsi="Times New Roman"/>
          <w:sz w:val="24"/>
          <w:szCs w:val="24"/>
        </w:rPr>
        <w:t xml:space="preserve">% инвалиды. </w:t>
      </w:r>
    </w:p>
    <w:p w:rsidR="0067259E" w:rsidRPr="00E63E3B" w:rsidRDefault="004A24FF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География абитуриентов достаточно </w:t>
      </w:r>
      <w:r w:rsidRPr="00E63E3B">
        <w:rPr>
          <w:rFonts w:ascii="Times New Roman" w:hAnsi="Times New Roman"/>
          <w:sz w:val="24"/>
          <w:szCs w:val="24"/>
        </w:rPr>
        <w:lastRenderedPageBreak/>
        <w:t xml:space="preserve">широка и представлена практически </w:t>
      </w:r>
      <w:r w:rsidRPr="00E63E3B">
        <w:rPr>
          <w:rFonts w:ascii="Times New Roman" w:hAnsi="Times New Roman"/>
          <w:b/>
          <w:sz w:val="24"/>
          <w:szCs w:val="24"/>
        </w:rPr>
        <w:t>всеми регионами России</w:t>
      </w:r>
      <w:r w:rsidRPr="00E63E3B">
        <w:rPr>
          <w:rFonts w:ascii="Times New Roman" w:hAnsi="Times New Roman"/>
          <w:sz w:val="24"/>
          <w:szCs w:val="24"/>
        </w:rPr>
        <w:t xml:space="preserve">. </w:t>
      </w:r>
    </w:p>
    <w:p w:rsidR="004A24FF" w:rsidRPr="00E63E3B" w:rsidRDefault="004A24FF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По результатам опроса основными побудительными мотивами, по которым они пошли учиться в наш колледж</w:t>
      </w:r>
      <w:r w:rsidR="0003416D" w:rsidRPr="00E63E3B">
        <w:rPr>
          <w:rFonts w:ascii="Times New Roman" w:hAnsi="Times New Roman"/>
          <w:sz w:val="24"/>
          <w:szCs w:val="24"/>
        </w:rPr>
        <w:t>,</w:t>
      </w:r>
      <w:r w:rsidRPr="00E63E3B">
        <w:rPr>
          <w:rFonts w:ascii="Times New Roman" w:hAnsi="Times New Roman"/>
          <w:sz w:val="24"/>
          <w:szCs w:val="24"/>
        </w:rPr>
        <w:t xml:space="preserve"> студенты отмечают</w:t>
      </w:r>
      <w:r w:rsidR="00686104" w:rsidRPr="00E63E3B">
        <w:rPr>
          <w:rFonts w:ascii="Times New Roman" w:hAnsi="Times New Roman"/>
          <w:sz w:val="24"/>
          <w:szCs w:val="24"/>
        </w:rPr>
        <w:t>:</w:t>
      </w:r>
    </w:p>
    <w:p w:rsidR="004A24FF" w:rsidRPr="00282890" w:rsidRDefault="004A24FF" w:rsidP="00E63E3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82890">
        <w:rPr>
          <w:rFonts w:ascii="Times New Roman" w:hAnsi="Times New Roman"/>
          <w:b/>
          <w:i/>
          <w:sz w:val="24"/>
          <w:szCs w:val="24"/>
        </w:rPr>
        <w:t>Желание получить хорошую профессиональную подготовку,</w:t>
      </w:r>
    </w:p>
    <w:p w:rsidR="004A24FF" w:rsidRPr="00282890" w:rsidRDefault="004A24FF" w:rsidP="00E63E3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82890">
        <w:rPr>
          <w:rFonts w:ascii="Times New Roman" w:hAnsi="Times New Roman"/>
          <w:b/>
          <w:i/>
          <w:sz w:val="24"/>
          <w:szCs w:val="24"/>
        </w:rPr>
        <w:t>Стремление стать самостоятельным и материально независимым.</w:t>
      </w:r>
    </w:p>
    <w:p w:rsidR="0067259E" w:rsidRPr="00E63E3B" w:rsidRDefault="0067259E" w:rsidP="00E63E3B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6104" w:rsidRPr="00E63E3B" w:rsidRDefault="00686104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Учебные занятия у инвалидов проводятся в специальных группах, а внеаудиторные занятия, </w:t>
      </w:r>
      <w:proofErr w:type="spellStart"/>
      <w:r w:rsidRPr="00E63E3B">
        <w:rPr>
          <w:rFonts w:ascii="Times New Roman" w:hAnsi="Times New Roman"/>
          <w:sz w:val="24"/>
          <w:szCs w:val="24"/>
        </w:rPr>
        <w:t>общеколледжные</w:t>
      </w:r>
      <w:proofErr w:type="spellEnd"/>
      <w:r w:rsidRPr="00E63E3B">
        <w:rPr>
          <w:rFonts w:ascii="Times New Roman" w:hAnsi="Times New Roman"/>
          <w:sz w:val="24"/>
          <w:szCs w:val="24"/>
        </w:rPr>
        <w:t xml:space="preserve"> мероприятия</w:t>
      </w:r>
      <w:r w:rsidR="00767E1E" w:rsidRPr="00E63E3B">
        <w:rPr>
          <w:rFonts w:ascii="Times New Roman" w:hAnsi="Times New Roman"/>
          <w:sz w:val="24"/>
          <w:szCs w:val="24"/>
        </w:rPr>
        <w:t xml:space="preserve"> </w:t>
      </w:r>
      <w:r w:rsidRPr="00E63E3B">
        <w:rPr>
          <w:rFonts w:ascii="Times New Roman" w:hAnsi="Times New Roman"/>
          <w:sz w:val="24"/>
          <w:szCs w:val="24"/>
        </w:rPr>
        <w:t>- вместе со всеми студентами.</w:t>
      </w:r>
    </w:p>
    <w:p w:rsidR="004A24FF" w:rsidRPr="00E63E3B" w:rsidRDefault="004A24FF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Совместное обучение студентов с ограниченными возможностями здоровья и без ограничения имеет ряд преимуществ: </w:t>
      </w:r>
    </w:p>
    <w:p w:rsidR="004A24FF" w:rsidRPr="00E63E3B" w:rsidRDefault="004A24FF" w:rsidP="00E63E3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не разделяет</w:t>
      </w:r>
      <w:r w:rsidRPr="00E63E3B">
        <w:rPr>
          <w:rFonts w:ascii="Times New Roman" w:hAnsi="Times New Roman"/>
          <w:sz w:val="24"/>
          <w:szCs w:val="24"/>
        </w:rPr>
        <w:t xml:space="preserve"> студентов с ограниченными возможнос</w:t>
      </w:r>
      <w:r w:rsidR="0067259E" w:rsidRPr="00E63E3B">
        <w:rPr>
          <w:rFonts w:ascii="Times New Roman" w:hAnsi="Times New Roman"/>
          <w:sz w:val="24"/>
          <w:szCs w:val="24"/>
        </w:rPr>
        <w:t>тями здоровья и их сверстников</w:t>
      </w:r>
    </w:p>
    <w:p w:rsidR="00B233A1" w:rsidRPr="00E63E3B" w:rsidRDefault="00686104" w:rsidP="00E63E3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помогает</w:t>
      </w:r>
      <w:r w:rsidRPr="00E63E3B">
        <w:rPr>
          <w:rFonts w:ascii="Times New Roman" w:hAnsi="Times New Roman"/>
          <w:sz w:val="24"/>
          <w:szCs w:val="24"/>
        </w:rPr>
        <w:t xml:space="preserve"> молодым инвалидам, оценить свои способности, навык</w:t>
      </w:r>
      <w:r w:rsidR="00767E1E" w:rsidRPr="00E63E3B">
        <w:rPr>
          <w:rFonts w:ascii="Times New Roman" w:hAnsi="Times New Roman"/>
          <w:sz w:val="24"/>
          <w:szCs w:val="24"/>
        </w:rPr>
        <w:t>и и пределы возможностей более</w:t>
      </w:r>
      <w:r w:rsidRPr="00E63E3B">
        <w:rPr>
          <w:rFonts w:ascii="Times New Roman" w:hAnsi="Times New Roman"/>
          <w:sz w:val="24"/>
          <w:szCs w:val="24"/>
        </w:rPr>
        <w:t xml:space="preserve"> реалистично. </w:t>
      </w:r>
    </w:p>
    <w:p w:rsidR="004A24FF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59055</wp:posOffset>
            </wp:positionV>
            <wp:extent cx="2552700" cy="3158490"/>
            <wp:effectExtent l="19050" t="0" r="0" b="0"/>
            <wp:wrapSquare wrapText="bothSides"/>
            <wp:docPr id="8" name="Рисунок 5" descr="H:\Профориентация\Фото\9.10.12. Массаж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Профориентация\Фото\9.10.12. Массаж\IMG_5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24FF" w:rsidRPr="00E63E3B">
        <w:rPr>
          <w:rFonts w:ascii="Times New Roman" w:hAnsi="Times New Roman"/>
          <w:sz w:val="24"/>
          <w:szCs w:val="24"/>
        </w:rPr>
        <w:t>Сегодня</w:t>
      </w:r>
      <w:r w:rsidR="004A24FF" w:rsidRPr="00E63E3B">
        <w:rPr>
          <w:rFonts w:ascii="Times New Roman" w:hAnsi="Times New Roman"/>
          <w:b/>
          <w:sz w:val="24"/>
          <w:szCs w:val="24"/>
        </w:rPr>
        <w:t xml:space="preserve"> массаж</w:t>
      </w:r>
      <w:r w:rsidR="004A24FF" w:rsidRPr="00E63E3B">
        <w:rPr>
          <w:rFonts w:ascii="Times New Roman" w:hAnsi="Times New Roman"/>
          <w:sz w:val="24"/>
          <w:szCs w:val="24"/>
        </w:rPr>
        <w:t xml:space="preserve"> – это целое направление медицинской науки, а массажисты – представители одной из самых модных и перспективных профессий.</w:t>
      </w:r>
    </w:p>
    <w:p w:rsidR="004A24FF" w:rsidRPr="00E63E3B" w:rsidRDefault="004A24FF" w:rsidP="00E63E3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 xml:space="preserve">Основные виды </w:t>
      </w:r>
      <w:r w:rsidR="00891FB6" w:rsidRPr="00E63E3B">
        <w:rPr>
          <w:rFonts w:ascii="Times New Roman" w:hAnsi="Times New Roman"/>
          <w:b/>
          <w:sz w:val="24"/>
          <w:szCs w:val="24"/>
        </w:rPr>
        <w:t xml:space="preserve">деятельности медицинской сестры </w:t>
      </w:r>
      <w:r w:rsidRPr="00E63E3B">
        <w:rPr>
          <w:rFonts w:ascii="Times New Roman" w:hAnsi="Times New Roman"/>
          <w:b/>
          <w:sz w:val="24"/>
          <w:szCs w:val="24"/>
        </w:rPr>
        <w:t>/брата по массажу:</w:t>
      </w:r>
    </w:p>
    <w:p w:rsidR="004A24FF" w:rsidRPr="00E63E3B" w:rsidRDefault="004A24FF" w:rsidP="00282890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выполнение классического массажа; </w:t>
      </w:r>
    </w:p>
    <w:p w:rsidR="004A24FF" w:rsidRPr="00E63E3B" w:rsidRDefault="004A24FF" w:rsidP="00282890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выполнение рефлекторных видов массажа;</w:t>
      </w:r>
    </w:p>
    <w:p w:rsidR="004A24FF" w:rsidRPr="00E63E3B" w:rsidRDefault="004A24FF" w:rsidP="00282890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выполнение массажа в педиатрической практике;</w:t>
      </w:r>
    </w:p>
    <w:p w:rsidR="00891FB6" w:rsidRPr="00E63E3B" w:rsidRDefault="004A24FF" w:rsidP="0028289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проведение лечебной физической культуры.</w:t>
      </w:r>
      <w:r w:rsidRPr="00E63E3B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F74858" w:rsidRPr="00E63E3B" w:rsidRDefault="00895E99" w:rsidP="0028289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45085</wp:posOffset>
            </wp:positionV>
            <wp:extent cx="3324225" cy="2497455"/>
            <wp:effectExtent l="19050" t="0" r="952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1FB6" w:rsidRPr="00E63E3B">
        <w:rPr>
          <w:rFonts w:ascii="Times New Roman" w:hAnsi="Times New Roman"/>
          <w:i/>
          <w:sz w:val="24"/>
          <w:szCs w:val="24"/>
        </w:rPr>
        <w:t>Занятие по массажу</w:t>
      </w:r>
    </w:p>
    <w:p w:rsidR="00E530D3" w:rsidRPr="00E63E3B" w:rsidRDefault="00E530D3" w:rsidP="00E63E3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95E99" w:rsidRDefault="00207653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78105</wp:posOffset>
            </wp:positionV>
            <wp:extent cx="3581400" cy="3181350"/>
            <wp:effectExtent l="19050" t="0" r="0" b="0"/>
            <wp:wrapSquare wrapText="bothSides"/>
            <wp:docPr id="19" name="Рисунок 2" descr="C:\Documents and Settings\Администратор\Рабочий стол\ИНВАЛИДЫ\тифлотехника\P12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ИНВАЛИДЫ\тифлотехника\P121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DCE" w:rsidRPr="00E63E3B">
        <w:rPr>
          <w:rFonts w:ascii="Times New Roman" w:hAnsi="Times New Roman"/>
          <w:sz w:val="24"/>
          <w:szCs w:val="24"/>
        </w:rPr>
        <w:t xml:space="preserve">Всем иногородним студентам предоставляется благоустроенное общежитие квартирного типа, </w:t>
      </w:r>
      <w:r w:rsidR="00891FB6" w:rsidRPr="00E63E3B">
        <w:rPr>
          <w:rFonts w:ascii="Times New Roman" w:hAnsi="Times New Roman"/>
          <w:sz w:val="24"/>
          <w:szCs w:val="24"/>
        </w:rPr>
        <w:t xml:space="preserve">в котором </w:t>
      </w:r>
      <w:r w:rsidR="00084DCE" w:rsidRPr="00E63E3B">
        <w:rPr>
          <w:rFonts w:ascii="Times New Roman" w:hAnsi="Times New Roman"/>
          <w:sz w:val="24"/>
          <w:szCs w:val="24"/>
        </w:rPr>
        <w:t>имеют возможность проживать и семейные пар</w:t>
      </w:r>
      <w:r w:rsidR="0067259E" w:rsidRPr="00E63E3B">
        <w:rPr>
          <w:rFonts w:ascii="Times New Roman" w:hAnsi="Times New Roman"/>
          <w:sz w:val="24"/>
          <w:szCs w:val="24"/>
        </w:rPr>
        <w:t>ы</w:t>
      </w:r>
      <w:r w:rsidR="00012145">
        <w:rPr>
          <w:rFonts w:ascii="Times New Roman" w:hAnsi="Times New Roman"/>
          <w:sz w:val="24"/>
          <w:szCs w:val="24"/>
        </w:rPr>
        <w:t xml:space="preserve">. </w:t>
      </w:r>
    </w:p>
    <w:p w:rsidR="00084DCE" w:rsidRPr="00E63E3B" w:rsidRDefault="00084DCE" w:rsidP="00895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В рамках создания </w:t>
      </w:r>
      <w:proofErr w:type="spellStart"/>
      <w:r w:rsidRPr="00E63E3B">
        <w:rPr>
          <w:rFonts w:ascii="Times New Roman" w:hAnsi="Times New Roman"/>
          <w:b/>
          <w:sz w:val="24"/>
          <w:szCs w:val="24"/>
        </w:rPr>
        <w:t>безбарьерной</w:t>
      </w:r>
      <w:proofErr w:type="spellEnd"/>
      <w:r w:rsidRPr="00E63E3B">
        <w:rPr>
          <w:rFonts w:ascii="Times New Roman" w:hAnsi="Times New Roman"/>
          <w:b/>
          <w:sz w:val="24"/>
          <w:szCs w:val="24"/>
        </w:rPr>
        <w:t xml:space="preserve"> среды</w:t>
      </w:r>
      <w:r w:rsidRPr="00E63E3B">
        <w:rPr>
          <w:rFonts w:ascii="Times New Roman" w:hAnsi="Times New Roman"/>
          <w:sz w:val="24"/>
          <w:szCs w:val="24"/>
        </w:rPr>
        <w:t xml:space="preserve"> для студентов с ограниченными возможностями по зрению созданы мнемосхемы общежития и колледжа, перед маршами лестниц и дверьми установлены рельефные (тактильные) полосы, п</w:t>
      </w:r>
      <w:r w:rsidR="00F75B49" w:rsidRPr="00E63E3B">
        <w:rPr>
          <w:rFonts w:ascii="Times New Roman" w:hAnsi="Times New Roman"/>
          <w:sz w:val="24"/>
          <w:szCs w:val="24"/>
        </w:rPr>
        <w:t>иктограммы на стеклянных дверях</w:t>
      </w:r>
      <w:r w:rsidRPr="00E63E3B">
        <w:rPr>
          <w:rFonts w:ascii="Times New Roman" w:hAnsi="Times New Roman"/>
          <w:sz w:val="24"/>
          <w:szCs w:val="24"/>
        </w:rPr>
        <w:t xml:space="preserve"> «Осторожно!», таблички с названиями кабинетов по системе Брайля.</w:t>
      </w:r>
    </w:p>
    <w:p w:rsidR="00116565" w:rsidRPr="00E63E3B" w:rsidRDefault="004A24FF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Для студентов-инвалидов нового </w:t>
      </w:r>
      <w:r w:rsidRPr="00E63E3B">
        <w:rPr>
          <w:rFonts w:ascii="Times New Roman" w:hAnsi="Times New Roman"/>
          <w:sz w:val="24"/>
          <w:szCs w:val="24"/>
        </w:rPr>
        <w:lastRenderedPageBreak/>
        <w:t>набора до начала учебного года</w:t>
      </w:r>
      <w:r w:rsidR="00F75B49" w:rsidRPr="00E63E3B">
        <w:rPr>
          <w:rFonts w:ascii="Times New Roman" w:hAnsi="Times New Roman"/>
          <w:sz w:val="24"/>
          <w:szCs w:val="24"/>
        </w:rPr>
        <w:t xml:space="preserve"> проводится </w:t>
      </w:r>
      <w:r w:rsidR="00F75B49" w:rsidRPr="00E63E3B">
        <w:rPr>
          <w:rFonts w:ascii="Times New Roman" w:hAnsi="Times New Roman"/>
          <w:b/>
          <w:sz w:val="24"/>
          <w:szCs w:val="24"/>
        </w:rPr>
        <w:t>декада адаптации</w:t>
      </w:r>
      <w:r w:rsidR="00F75B49" w:rsidRPr="00E63E3B">
        <w:rPr>
          <w:rFonts w:ascii="Times New Roman" w:hAnsi="Times New Roman"/>
          <w:sz w:val="24"/>
          <w:szCs w:val="24"/>
        </w:rPr>
        <w:t xml:space="preserve"> к </w:t>
      </w:r>
      <w:r w:rsidRPr="00E63E3B">
        <w:rPr>
          <w:rFonts w:ascii="Times New Roman" w:hAnsi="Times New Roman"/>
          <w:sz w:val="24"/>
          <w:szCs w:val="24"/>
        </w:rPr>
        <w:t xml:space="preserve">новым условиям обучения и проживания. Со студентами-инвалидами по зрению </w:t>
      </w:r>
      <w:r w:rsidR="000C221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13335</wp:posOffset>
            </wp:positionV>
            <wp:extent cx="4208780" cy="2914650"/>
            <wp:effectExtent l="19050" t="0" r="1270" b="0"/>
            <wp:wrapSquare wrapText="bothSides"/>
            <wp:docPr id="4" name="Рисунок 5" descr="F:\конфер по инвал\Катковой Т.П. для конф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конфер по инвал\Катковой Т.П. для конф\IMG_2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63E3B">
        <w:rPr>
          <w:rFonts w:ascii="Times New Roman" w:hAnsi="Times New Roman"/>
          <w:sz w:val="24"/>
          <w:szCs w:val="24"/>
        </w:rPr>
        <w:t>отрабатываются маршруты до социально-значимых объектов (аптека, поликлиника, почта, телеграф, сбербанк, магазин, отдел соцобеспечения)</w:t>
      </w:r>
      <w:r w:rsidR="001B27A3" w:rsidRPr="00E63E3B">
        <w:rPr>
          <w:rFonts w:ascii="Times New Roman" w:hAnsi="Times New Roman"/>
          <w:sz w:val="24"/>
          <w:szCs w:val="24"/>
        </w:rPr>
        <w:t>.</w:t>
      </w:r>
    </w:p>
    <w:p w:rsidR="00210408" w:rsidRPr="00E63E3B" w:rsidRDefault="00210408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Для поддержки образовательного процесса, в основном для организации самостоятельной работы используется </w:t>
      </w:r>
      <w:r w:rsidRPr="00E63E3B">
        <w:rPr>
          <w:rFonts w:ascii="Times New Roman" w:hAnsi="Times New Roman"/>
          <w:b/>
          <w:sz w:val="24"/>
          <w:szCs w:val="24"/>
        </w:rPr>
        <w:t>современное техническое оборудование</w:t>
      </w:r>
      <w:r w:rsidRPr="00E63E3B">
        <w:rPr>
          <w:rFonts w:ascii="Times New Roman" w:hAnsi="Times New Roman"/>
          <w:sz w:val="24"/>
          <w:szCs w:val="24"/>
        </w:rPr>
        <w:t>:</w:t>
      </w:r>
    </w:p>
    <w:p w:rsidR="00C93937" w:rsidRPr="00E63E3B" w:rsidRDefault="00C93937" w:rsidP="00282890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а</w:t>
      </w:r>
      <w:r w:rsidR="0073605B" w:rsidRPr="00E63E3B">
        <w:rPr>
          <w:rFonts w:ascii="Times New Roman" w:hAnsi="Times New Roman"/>
          <w:sz w:val="24"/>
          <w:szCs w:val="24"/>
        </w:rPr>
        <w:t>ппаратн</w:t>
      </w:r>
      <w:r w:rsidR="001B27A3" w:rsidRPr="00E63E3B">
        <w:rPr>
          <w:rFonts w:ascii="Times New Roman" w:hAnsi="Times New Roman"/>
          <w:sz w:val="24"/>
          <w:szCs w:val="24"/>
        </w:rPr>
        <w:t>о</w:t>
      </w:r>
      <w:r w:rsidR="0073605B" w:rsidRPr="00E63E3B">
        <w:rPr>
          <w:rFonts w:ascii="Times New Roman" w:hAnsi="Times New Roman"/>
          <w:sz w:val="24"/>
          <w:szCs w:val="24"/>
        </w:rPr>
        <w:t>-</w:t>
      </w:r>
      <w:r w:rsidR="00210408" w:rsidRPr="00E63E3B">
        <w:rPr>
          <w:rFonts w:ascii="Times New Roman" w:hAnsi="Times New Roman"/>
          <w:sz w:val="24"/>
          <w:szCs w:val="24"/>
        </w:rPr>
        <w:t xml:space="preserve">программный комплекс «Читающая машина», </w:t>
      </w:r>
    </w:p>
    <w:p w:rsidR="00C93937" w:rsidRPr="00E63E3B" w:rsidRDefault="00210408" w:rsidP="00282890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телевизионное увеличивающее устройство, </w:t>
      </w:r>
    </w:p>
    <w:p w:rsidR="00C93937" w:rsidRPr="00E63E3B" w:rsidRDefault="00210408" w:rsidP="00282890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3E3B">
        <w:rPr>
          <w:rFonts w:ascii="Times New Roman" w:hAnsi="Times New Roman"/>
          <w:sz w:val="24"/>
          <w:szCs w:val="24"/>
        </w:rPr>
        <w:t>брайлевский</w:t>
      </w:r>
      <w:proofErr w:type="spellEnd"/>
      <w:r w:rsidRPr="00E63E3B">
        <w:rPr>
          <w:rFonts w:ascii="Times New Roman" w:hAnsi="Times New Roman"/>
          <w:sz w:val="24"/>
          <w:szCs w:val="24"/>
        </w:rPr>
        <w:t xml:space="preserve"> русифицированный принтер, </w:t>
      </w:r>
    </w:p>
    <w:p w:rsidR="00C93937" w:rsidRPr="00E63E3B" w:rsidRDefault="00C93937" w:rsidP="00282890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лингафонный кабинет,</w:t>
      </w:r>
      <w:r w:rsidR="00DA1BA7" w:rsidRPr="00E63E3B">
        <w:rPr>
          <w:rFonts w:ascii="Times New Roman" w:hAnsi="Times New Roman"/>
          <w:sz w:val="24"/>
          <w:szCs w:val="24"/>
        </w:rPr>
        <w:t xml:space="preserve"> </w:t>
      </w:r>
    </w:p>
    <w:p w:rsidR="00282890" w:rsidRDefault="00210408" w:rsidP="00282890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АРМ незрячего пре</w:t>
      </w:r>
      <w:r w:rsidR="00C93937" w:rsidRPr="00E63E3B">
        <w:rPr>
          <w:rFonts w:ascii="Times New Roman" w:hAnsi="Times New Roman"/>
          <w:sz w:val="24"/>
          <w:szCs w:val="24"/>
        </w:rPr>
        <w:t>подавателя.</w:t>
      </w:r>
    </w:p>
    <w:p w:rsidR="007238F6" w:rsidRPr="00282890" w:rsidRDefault="007238F6" w:rsidP="0028289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93937" w:rsidRPr="00E63E3B" w:rsidRDefault="00C93937" w:rsidP="00E63E3B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Приобретены и изготовл</w:t>
      </w:r>
      <w:r w:rsidR="0073605B" w:rsidRPr="00E63E3B">
        <w:rPr>
          <w:rFonts w:ascii="Times New Roman" w:hAnsi="Times New Roman"/>
          <w:sz w:val="24"/>
          <w:szCs w:val="24"/>
        </w:rPr>
        <w:t xml:space="preserve">ены фантомы, муляжи, рельефные </w:t>
      </w:r>
      <w:r w:rsidRPr="00E63E3B">
        <w:rPr>
          <w:rFonts w:ascii="Times New Roman" w:hAnsi="Times New Roman"/>
          <w:sz w:val="24"/>
          <w:szCs w:val="24"/>
        </w:rPr>
        <w:t xml:space="preserve">планшеты, а также компьютерная программа, озвучивающая информацию на мониторе. </w:t>
      </w:r>
    </w:p>
    <w:p w:rsidR="00C93937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1776730</wp:posOffset>
            </wp:positionV>
            <wp:extent cx="2628900" cy="2200275"/>
            <wp:effectExtent l="19050" t="0" r="0" b="0"/>
            <wp:wrapSquare wrapText="bothSides"/>
            <wp:docPr id="26" name="Рисунок 9" descr="F:\От Тырлышкиной\Псих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От Тырлышкиной\Псих\IMG_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7BAC" w:rsidRPr="00E63E3B">
        <w:rPr>
          <w:rFonts w:ascii="Times New Roman" w:hAnsi="Times New Roman"/>
          <w:sz w:val="24"/>
          <w:szCs w:val="24"/>
        </w:rPr>
        <w:t xml:space="preserve">Студентам с ограниченными возможностями здоровья по зрению </w:t>
      </w:r>
      <w:r w:rsidR="00FE7BAC" w:rsidRPr="00E63E3B">
        <w:rPr>
          <w:rFonts w:ascii="Times New Roman" w:hAnsi="Times New Roman"/>
          <w:b/>
          <w:sz w:val="24"/>
          <w:szCs w:val="24"/>
        </w:rPr>
        <w:t>предоставляются бесплатно специальные учебники</w:t>
      </w:r>
      <w:r w:rsidR="00FE7BAC" w:rsidRPr="00E63E3B">
        <w:rPr>
          <w:rFonts w:ascii="Times New Roman" w:hAnsi="Times New Roman"/>
          <w:sz w:val="24"/>
          <w:szCs w:val="24"/>
        </w:rPr>
        <w:t xml:space="preserve"> и учебные пособия по системе Брайля, крупномасштабные и в аудио-формате, а также лекционные материалы в электронном виде.</w:t>
      </w:r>
    </w:p>
    <w:p w:rsidR="00FE7BAC" w:rsidRPr="00E63E3B" w:rsidRDefault="00FE7BAC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E63E3B">
        <w:rPr>
          <w:rFonts w:ascii="Times New Roman" w:hAnsi="Times New Roman"/>
          <w:sz w:val="24"/>
          <w:szCs w:val="24"/>
        </w:rPr>
        <w:t>колледжного</w:t>
      </w:r>
      <w:proofErr w:type="spellEnd"/>
      <w:r w:rsidRPr="00E63E3B">
        <w:rPr>
          <w:rFonts w:ascii="Times New Roman" w:hAnsi="Times New Roman"/>
          <w:sz w:val="24"/>
          <w:szCs w:val="24"/>
        </w:rPr>
        <w:t xml:space="preserve"> Центра Здоровья работает </w:t>
      </w:r>
      <w:r w:rsidRPr="00E63E3B">
        <w:rPr>
          <w:rFonts w:ascii="Times New Roman" w:hAnsi="Times New Roman"/>
          <w:b/>
          <w:sz w:val="24"/>
          <w:szCs w:val="24"/>
        </w:rPr>
        <w:t>школа начинающего массажиста</w:t>
      </w:r>
      <w:r w:rsidRPr="00E63E3B">
        <w:rPr>
          <w:rFonts w:ascii="Times New Roman" w:hAnsi="Times New Roman"/>
          <w:sz w:val="24"/>
          <w:szCs w:val="24"/>
        </w:rPr>
        <w:t>, на занятиях которой (ведет преподаватель массажа - незрячий, бывший выпускник колледжа) студенты</w:t>
      </w:r>
      <w:r w:rsidR="001B27A3" w:rsidRPr="00E63E3B">
        <w:rPr>
          <w:rFonts w:ascii="Times New Roman" w:hAnsi="Times New Roman"/>
          <w:sz w:val="24"/>
          <w:szCs w:val="24"/>
        </w:rPr>
        <w:t>,</w:t>
      </w:r>
      <w:r w:rsidRPr="00E63E3B">
        <w:rPr>
          <w:rFonts w:ascii="Times New Roman" w:hAnsi="Times New Roman"/>
          <w:sz w:val="24"/>
          <w:szCs w:val="24"/>
        </w:rPr>
        <w:t xml:space="preserve"> прежде всего</w:t>
      </w:r>
      <w:r w:rsidR="001B27A3" w:rsidRPr="00E63E3B">
        <w:rPr>
          <w:rFonts w:ascii="Times New Roman" w:hAnsi="Times New Roman"/>
          <w:sz w:val="24"/>
          <w:szCs w:val="24"/>
        </w:rPr>
        <w:t>,</w:t>
      </w:r>
      <w:r w:rsidRPr="00E63E3B">
        <w:rPr>
          <w:rFonts w:ascii="Times New Roman" w:hAnsi="Times New Roman"/>
          <w:sz w:val="24"/>
          <w:szCs w:val="24"/>
        </w:rPr>
        <w:t xml:space="preserve"> занимаются физической подготовкой, так необходимой будущим массажистам. </w:t>
      </w:r>
    </w:p>
    <w:p w:rsidR="00FE7BAC" w:rsidRPr="00E63E3B" w:rsidRDefault="00FE7BAC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Студенты – активные участники студенческого научного общества, часто выступают на традиционных студенческих нау</w:t>
      </w:r>
      <w:r w:rsidR="007238F6" w:rsidRPr="00E63E3B">
        <w:rPr>
          <w:rFonts w:ascii="Times New Roman" w:hAnsi="Times New Roman"/>
          <w:sz w:val="24"/>
          <w:szCs w:val="24"/>
        </w:rPr>
        <w:t>чно-практических конференциях.</w:t>
      </w:r>
    </w:p>
    <w:p w:rsidR="00FE7BAC" w:rsidRPr="00E63E3B" w:rsidRDefault="00012145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1111885</wp:posOffset>
            </wp:positionV>
            <wp:extent cx="3916045" cy="2628900"/>
            <wp:effectExtent l="19050" t="0" r="8255" b="0"/>
            <wp:wrapSquare wrapText="bothSides"/>
            <wp:docPr id="27" name="Рисунок 7" descr="G:\Salvia-педагог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Salvia-педагог\IMG_1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7BAC" w:rsidRPr="00E63E3B">
        <w:rPr>
          <w:rFonts w:ascii="Times New Roman" w:hAnsi="Times New Roman"/>
          <w:sz w:val="24"/>
          <w:szCs w:val="24"/>
        </w:rPr>
        <w:t>В к</w:t>
      </w:r>
      <w:r w:rsidR="0073605B" w:rsidRPr="00E63E3B">
        <w:rPr>
          <w:rFonts w:ascii="Times New Roman" w:hAnsi="Times New Roman"/>
          <w:sz w:val="24"/>
          <w:szCs w:val="24"/>
        </w:rPr>
        <w:t xml:space="preserve">олледже организован </w:t>
      </w:r>
      <w:r w:rsidR="0073605B" w:rsidRPr="00E63E3B">
        <w:rPr>
          <w:rFonts w:ascii="Times New Roman" w:hAnsi="Times New Roman"/>
          <w:b/>
          <w:sz w:val="24"/>
          <w:szCs w:val="24"/>
        </w:rPr>
        <w:t>культурно-</w:t>
      </w:r>
      <w:r w:rsidR="00FE7BAC" w:rsidRPr="00E63E3B">
        <w:rPr>
          <w:rFonts w:ascii="Times New Roman" w:hAnsi="Times New Roman"/>
          <w:b/>
          <w:sz w:val="24"/>
          <w:szCs w:val="24"/>
        </w:rPr>
        <w:t>досуговый центр</w:t>
      </w:r>
      <w:r w:rsidR="00FE7BAC" w:rsidRPr="00E63E3B">
        <w:rPr>
          <w:rFonts w:ascii="Times New Roman" w:hAnsi="Times New Roman"/>
          <w:sz w:val="24"/>
          <w:szCs w:val="24"/>
        </w:rPr>
        <w:t>. Занятия в кружках по интересам позволяют</w:t>
      </w:r>
      <w:r w:rsidR="00AB79EA" w:rsidRPr="00E63E3B">
        <w:rPr>
          <w:rFonts w:ascii="Times New Roman" w:hAnsi="Times New Roman"/>
          <w:sz w:val="24"/>
          <w:szCs w:val="24"/>
        </w:rPr>
        <w:t xml:space="preserve"> </w:t>
      </w:r>
      <w:r w:rsidR="00FE7BAC" w:rsidRPr="00E63E3B">
        <w:rPr>
          <w:rFonts w:ascii="Times New Roman" w:hAnsi="Times New Roman"/>
          <w:sz w:val="24"/>
          <w:szCs w:val="24"/>
        </w:rPr>
        <w:t>студентам реализовать творческие способности. Для студентов-инвалидов по зрению работает вокальный кружок, «игра на гитаре». Студенты-инвалиды имеют возможность посещать спортивные секции в общежитии. Наибольшей популярностью пользуются секции: плавание, шахматы и шашки, тренажерный зал, легкая атлетика.</w:t>
      </w:r>
      <w:r w:rsidR="00FE7BAC" w:rsidRPr="00E63E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552CD" w:rsidRPr="00E63E3B">
        <w:rPr>
          <w:rFonts w:ascii="Times New Roman" w:hAnsi="Times New Roman"/>
          <w:color w:val="000000"/>
          <w:sz w:val="24"/>
          <w:szCs w:val="24"/>
        </w:rPr>
        <w:t xml:space="preserve">Студенты-инвалиды по зрению успешно </w:t>
      </w:r>
      <w:r w:rsidR="008552CD" w:rsidRPr="00E63E3B">
        <w:rPr>
          <w:rFonts w:ascii="Times New Roman" w:hAnsi="Times New Roman"/>
          <w:color w:val="000000"/>
          <w:sz w:val="24"/>
          <w:szCs w:val="24"/>
        </w:rPr>
        <w:lastRenderedPageBreak/>
        <w:t xml:space="preserve">выступают на областных и республиканских соревнованиях. </w:t>
      </w:r>
      <w:r w:rsidR="00D65013" w:rsidRPr="00E63E3B">
        <w:rPr>
          <w:rFonts w:ascii="Times New Roman" w:hAnsi="Times New Roman"/>
          <w:noProof/>
          <w:color w:val="000000"/>
          <w:sz w:val="24"/>
          <w:szCs w:val="24"/>
        </w:rPr>
        <w:tab/>
      </w:r>
    </w:p>
    <w:p w:rsidR="00AB79EA" w:rsidRPr="00012145" w:rsidRDefault="009C7878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Особую роль в профессиональной реабилитации отводится психологической службе, которая помогает студентам развивать способность налаживать контакты в коллективе и с потребителями медицинских услуг, умение восстанавливать силы. Для этого используются индивидуальные и групповые консультации, </w:t>
      </w:r>
      <w:r w:rsidRPr="00E63E3B">
        <w:rPr>
          <w:rFonts w:ascii="Times New Roman" w:hAnsi="Times New Roman"/>
          <w:b/>
          <w:sz w:val="24"/>
          <w:szCs w:val="24"/>
        </w:rPr>
        <w:t>ком</w:t>
      </w:r>
      <w:r w:rsidR="00AB79EA" w:rsidRPr="00E63E3B">
        <w:rPr>
          <w:rFonts w:ascii="Times New Roman" w:hAnsi="Times New Roman"/>
          <w:b/>
          <w:sz w:val="24"/>
          <w:szCs w:val="24"/>
        </w:rPr>
        <w:t>ната психологической разгрузки</w:t>
      </w:r>
      <w:r w:rsidR="00AB79EA" w:rsidRPr="00E63E3B">
        <w:rPr>
          <w:rFonts w:ascii="Times New Roman" w:hAnsi="Times New Roman"/>
          <w:sz w:val="24"/>
          <w:szCs w:val="24"/>
        </w:rPr>
        <w:t>.</w:t>
      </w:r>
      <w:r w:rsidR="00012145" w:rsidRPr="0001214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7878" w:rsidRPr="00E63E3B" w:rsidRDefault="00012145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03725" cy="3267075"/>
            <wp:effectExtent l="19050" t="0" r="0" b="0"/>
            <wp:wrapSquare wrapText="bothSides"/>
            <wp:docPr id="1" name="Рисунок 1" descr="D:\ДОКУМЕНТЫ ОТДЕЛА\2018-19 уч.год\Абилимпикс\фото Москва\Абилимпикс\IMAG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2018-19 уч.год\Абилимпикс\фото Москва\Абилимпикс\IMAG1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71C2" w:rsidRPr="00207653" w:rsidRDefault="009C7878" w:rsidP="00E63E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653">
        <w:rPr>
          <w:rFonts w:ascii="Times New Roman" w:hAnsi="Times New Roman"/>
          <w:sz w:val="24"/>
          <w:szCs w:val="24"/>
        </w:rPr>
        <w:t>С</w:t>
      </w:r>
      <w:r w:rsidR="009A71C2" w:rsidRPr="00207653">
        <w:rPr>
          <w:rFonts w:ascii="Times New Roman" w:hAnsi="Times New Roman"/>
          <w:sz w:val="24"/>
          <w:szCs w:val="24"/>
        </w:rPr>
        <w:t>туденты</w:t>
      </w:r>
      <w:r w:rsidR="00207653">
        <w:rPr>
          <w:rFonts w:ascii="Times New Roman" w:hAnsi="Times New Roman"/>
          <w:sz w:val="24"/>
          <w:szCs w:val="24"/>
        </w:rPr>
        <w:t xml:space="preserve"> с </w:t>
      </w:r>
      <w:r w:rsidRPr="00207653">
        <w:rPr>
          <w:rFonts w:ascii="Times New Roman" w:hAnsi="Times New Roman"/>
          <w:sz w:val="24"/>
          <w:szCs w:val="24"/>
        </w:rPr>
        <w:t>инвалид</w:t>
      </w:r>
      <w:r w:rsidR="00207653">
        <w:rPr>
          <w:rFonts w:ascii="Times New Roman" w:hAnsi="Times New Roman"/>
          <w:sz w:val="24"/>
          <w:szCs w:val="24"/>
        </w:rPr>
        <w:t>ностью</w:t>
      </w:r>
      <w:r w:rsidRPr="00207653">
        <w:rPr>
          <w:rFonts w:ascii="Times New Roman" w:hAnsi="Times New Roman"/>
          <w:sz w:val="24"/>
          <w:szCs w:val="24"/>
        </w:rPr>
        <w:t xml:space="preserve"> по зрению </w:t>
      </w:r>
      <w:r w:rsidR="009A71C2" w:rsidRPr="00207653">
        <w:rPr>
          <w:rFonts w:ascii="Times New Roman" w:hAnsi="Times New Roman"/>
          <w:sz w:val="24"/>
          <w:szCs w:val="24"/>
        </w:rPr>
        <w:t>успешно участвуют во Всероссийск</w:t>
      </w:r>
      <w:r w:rsidR="00FE26DB" w:rsidRPr="00207653">
        <w:rPr>
          <w:rFonts w:ascii="Times New Roman" w:hAnsi="Times New Roman"/>
          <w:sz w:val="24"/>
          <w:szCs w:val="24"/>
        </w:rPr>
        <w:t>ой олимпиаде профессионального мастерства</w:t>
      </w:r>
      <w:r w:rsidR="00E34617" w:rsidRPr="00207653">
        <w:rPr>
          <w:rFonts w:ascii="Times New Roman" w:hAnsi="Times New Roman"/>
          <w:sz w:val="24"/>
          <w:szCs w:val="24"/>
        </w:rPr>
        <w:t xml:space="preserve"> по специальности 34.02.02. «Медицинский массаж». В 2016 году студентка 3 курса Ульяновского фармацевтического колледжа Ольга Перова заняла </w:t>
      </w:r>
      <w:r w:rsidR="00E34617" w:rsidRPr="00207653">
        <w:rPr>
          <w:rFonts w:ascii="Times New Roman" w:hAnsi="Times New Roman"/>
          <w:sz w:val="24"/>
          <w:szCs w:val="24"/>
          <w:lang w:val="en-US"/>
        </w:rPr>
        <w:t>II</w:t>
      </w:r>
      <w:r w:rsidR="00E34617" w:rsidRPr="00207653">
        <w:rPr>
          <w:rFonts w:ascii="Times New Roman" w:hAnsi="Times New Roman"/>
          <w:sz w:val="24"/>
          <w:szCs w:val="24"/>
        </w:rPr>
        <w:t xml:space="preserve"> место, а в 2017 году студентка 3 курса Юлия </w:t>
      </w:r>
      <w:proofErr w:type="spellStart"/>
      <w:r w:rsidR="00E34617" w:rsidRPr="00207653">
        <w:rPr>
          <w:rFonts w:ascii="Times New Roman" w:hAnsi="Times New Roman"/>
          <w:sz w:val="24"/>
          <w:szCs w:val="24"/>
        </w:rPr>
        <w:t>Будкова</w:t>
      </w:r>
      <w:proofErr w:type="spellEnd"/>
      <w:r w:rsidR="00E34617" w:rsidRPr="00207653">
        <w:rPr>
          <w:rFonts w:ascii="Times New Roman" w:hAnsi="Times New Roman"/>
          <w:sz w:val="24"/>
          <w:szCs w:val="24"/>
        </w:rPr>
        <w:t xml:space="preserve"> заняла </w:t>
      </w:r>
      <w:r w:rsidR="00E34617" w:rsidRPr="00207653">
        <w:rPr>
          <w:rFonts w:ascii="Times New Roman" w:hAnsi="Times New Roman"/>
          <w:sz w:val="24"/>
          <w:szCs w:val="24"/>
          <w:lang w:val="en-US"/>
        </w:rPr>
        <w:t>III</w:t>
      </w:r>
      <w:r w:rsidR="00E34617" w:rsidRPr="00207653">
        <w:rPr>
          <w:rFonts w:ascii="Times New Roman" w:hAnsi="Times New Roman"/>
          <w:sz w:val="24"/>
          <w:szCs w:val="24"/>
        </w:rPr>
        <w:t xml:space="preserve"> место во Всероссийской олимпиаде, которая проходила в городе-курорте Кисловодск.</w:t>
      </w:r>
    </w:p>
    <w:p w:rsidR="00FE26DB" w:rsidRPr="00207653" w:rsidRDefault="00620021" w:rsidP="006200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653">
        <w:rPr>
          <w:rFonts w:ascii="Times New Roman" w:hAnsi="Times New Roman"/>
          <w:sz w:val="24"/>
          <w:szCs w:val="24"/>
        </w:rPr>
        <w:t>Студенты, специальности «Медицинский массаж» в 2016 и 2017 годах принимали активное участие в Чемпионате профессионального мастерства среди людей с инвалидностью «</w:t>
      </w:r>
      <w:proofErr w:type="spellStart"/>
      <w:r w:rsidRPr="0020765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207653">
        <w:rPr>
          <w:rFonts w:ascii="Times New Roman" w:hAnsi="Times New Roman"/>
          <w:sz w:val="24"/>
          <w:szCs w:val="24"/>
        </w:rPr>
        <w:t>»</w:t>
      </w:r>
      <w:r w:rsidR="00207653">
        <w:rPr>
          <w:rFonts w:ascii="Times New Roman" w:hAnsi="Times New Roman"/>
          <w:sz w:val="24"/>
          <w:szCs w:val="24"/>
        </w:rPr>
        <w:t>, а в 2018</w:t>
      </w:r>
      <w:r w:rsidR="00DC4F9C">
        <w:rPr>
          <w:rFonts w:ascii="Times New Roman" w:hAnsi="Times New Roman"/>
          <w:sz w:val="24"/>
          <w:szCs w:val="24"/>
        </w:rPr>
        <w:t xml:space="preserve"> и 2019</w:t>
      </w:r>
      <w:r w:rsidR="00207653">
        <w:rPr>
          <w:rFonts w:ascii="Times New Roman" w:hAnsi="Times New Roman"/>
          <w:sz w:val="24"/>
          <w:szCs w:val="24"/>
        </w:rPr>
        <w:t xml:space="preserve"> год</w:t>
      </w:r>
      <w:r w:rsidR="00DC4F9C">
        <w:rPr>
          <w:rFonts w:ascii="Times New Roman" w:hAnsi="Times New Roman"/>
          <w:sz w:val="24"/>
          <w:szCs w:val="24"/>
        </w:rPr>
        <w:t>ах</w:t>
      </w:r>
      <w:r w:rsidR="00207653">
        <w:rPr>
          <w:rFonts w:ascii="Times New Roman" w:hAnsi="Times New Roman"/>
          <w:sz w:val="24"/>
          <w:szCs w:val="24"/>
        </w:rPr>
        <w:t xml:space="preserve"> студент</w:t>
      </w:r>
      <w:r w:rsidR="00DC4F9C">
        <w:rPr>
          <w:rFonts w:ascii="Times New Roman" w:hAnsi="Times New Roman"/>
          <w:sz w:val="24"/>
          <w:szCs w:val="24"/>
        </w:rPr>
        <w:t>ы</w:t>
      </w:r>
      <w:r w:rsidR="00207653">
        <w:rPr>
          <w:rFonts w:ascii="Times New Roman" w:hAnsi="Times New Roman"/>
          <w:sz w:val="24"/>
          <w:szCs w:val="24"/>
        </w:rPr>
        <w:t xml:space="preserve"> </w:t>
      </w:r>
      <w:r w:rsidR="00C62529">
        <w:rPr>
          <w:rFonts w:ascii="Times New Roman" w:hAnsi="Times New Roman"/>
          <w:sz w:val="24"/>
          <w:szCs w:val="24"/>
        </w:rPr>
        <w:t xml:space="preserve">Руслан </w:t>
      </w:r>
      <w:proofErr w:type="spellStart"/>
      <w:r w:rsidR="00207653">
        <w:rPr>
          <w:rFonts w:ascii="Times New Roman" w:hAnsi="Times New Roman"/>
          <w:sz w:val="24"/>
          <w:szCs w:val="24"/>
        </w:rPr>
        <w:t>Садыров</w:t>
      </w:r>
      <w:proofErr w:type="spellEnd"/>
      <w:r w:rsidR="00207653">
        <w:rPr>
          <w:rFonts w:ascii="Times New Roman" w:hAnsi="Times New Roman"/>
          <w:sz w:val="24"/>
          <w:szCs w:val="24"/>
        </w:rPr>
        <w:t xml:space="preserve"> </w:t>
      </w:r>
      <w:r w:rsidR="00DC4F9C">
        <w:rPr>
          <w:rFonts w:ascii="Times New Roman" w:hAnsi="Times New Roman"/>
          <w:sz w:val="24"/>
          <w:szCs w:val="24"/>
        </w:rPr>
        <w:t xml:space="preserve">и Чернышев Илья </w:t>
      </w:r>
      <w:r w:rsidR="00207653">
        <w:rPr>
          <w:rFonts w:ascii="Times New Roman" w:hAnsi="Times New Roman"/>
          <w:sz w:val="24"/>
          <w:szCs w:val="24"/>
        </w:rPr>
        <w:t>зан</w:t>
      </w:r>
      <w:r w:rsidR="00DC4F9C">
        <w:rPr>
          <w:rFonts w:ascii="Times New Roman" w:hAnsi="Times New Roman"/>
          <w:sz w:val="24"/>
          <w:szCs w:val="24"/>
        </w:rPr>
        <w:t>имали</w:t>
      </w:r>
      <w:r w:rsidR="00207653">
        <w:rPr>
          <w:rFonts w:ascii="Times New Roman" w:hAnsi="Times New Roman"/>
          <w:sz w:val="24"/>
          <w:szCs w:val="24"/>
        </w:rPr>
        <w:t xml:space="preserve"> </w:t>
      </w:r>
      <w:r w:rsidR="00DC4F9C">
        <w:rPr>
          <w:rFonts w:ascii="Times New Roman" w:hAnsi="Times New Roman"/>
          <w:sz w:val="24"/>
          <w:szCs w:val="24"/>
        </w:rPr>
        <w:t xml:space="preserve">вторые </w:t>
      </w:r>
      <w:r w:rsidR="00207653">
        <w:rPr>
          <w:rFonts w:ascii="Times New Roman" w:hAnsi="Times New Roman"/>
          <w:sz w:val="24"/>
          <w:szCs w:val="24"/>
        </w:rPr>
        <w:t xml:space="preserve"> мест</w:t>
      </w:r>
      <w:r w:rsidR="00DC4F9C">
        <w:rPr>
          <w:rFonts w:ascii="Times New Roman" w:hAnsi="Times New Roman"/>
          <w:sz w:val="24"/>
          <w:szCs w:val="24"/>
        </w:rPr>
        <w:t xml:space="preserve">а </w:t>
      </w:r>
      <w:r w:rsidR="00207653">
        <w:rPr>
          <w:rFonts w:ascii="Times New Roman" w:hAnsi="Times New Roman"/>
          <w:sz w:val="24"/>
          <w:szCs w:val="24"/>
        </w:rPr>
        <w:t xml:space="preserve"> на </w:t>
      </w:r>
      <w:r w:rsidR="00207653">
        <w:rPr>
          <w:rFonts w:ascii="Times New Roman" w:hAnsi="Times New Roman"/>
          <w:sz w:val="24"/>
          <w:szCs w:val="24"/>
          <w:lang w:val="en-US"/>
        </w:rPr>
        <w:t>IV</w:t>
      </w:r>
      <w:r w:rsidR="00207653">
        <w:rPr>
          <w:rFonts w:ascii="Times New Roman" w:hAnsi="Times New Roman"/>
          <w:sz w:val="24"/>
          <w:szCs w:val="24"/>
        </w:rPr>
        <w:t xml:space="preserve"> </w:t>
      </w:r>
      <w:r w:rsidR="00DC4F9C">
        <w:rPr>
          <w:rFonts w:ascii="Times New Roman" w:hAnsi="Times New Roman"/>
          <w:sz w:val="24"/>
          <w:szCs w:val="24"/>
        </w:rPr>
        <w:t xml:space="preserve">и </w:t>
      </w:r>
      <w:r w:rsidR="00DC4F9C">
        <w:rPr>
          <w:rFonts w:ascii="Times New Roman" w:hAnsi="Times New Roman"/>
          <w:sz w:val="24"/>
          <w:szCs w:val="24"/>
          <w:lang w:val="en-US"/>
        </w:rPr>
        <w:t>V</w:t>
      </w:r>
      <w:r w:rsidR="00DC4F9C">
        <w:rPr>
          <w:rFonts w:ascii="Times New Roman" w:hAnsi="Times New Roman"/>
          <w:sz w:val="24"/>
          <w:szCs w:val="24"/>
        </w:rPr>
        <w:t xml:space="preserve"> </w:t>
      </w:r>
      <w:r w:rsidR="00207653">
        <w:rPr>
          <w:rFonts w:ascii="Times New Roman" w:hAnsi="Times New Roman"/>
          <w:sz w:val="24"/>
          <w:szCs w:val="24"/>
        </w:rPr>
        <w:t>Национальн</w:t>
      </w:r>
      <w:r w:rsidR="00DC4F9C">
        <w:rPr>
          <w:rFonts w:ascii="Times New Roman" w:hAnsi="Times New Roman"/>
          <w:sz w:val="24"/>
          <w:szCs w:val="24"/>
        </w:rPr>
        <w:t>ых</w:t>
      </w:r>
      <w:r w:rsidR="00207653">
        <w:rPr>
          <w:rFonts w:ascii="Times New Roman" w:hAnsi="Times New Roman"/>
          <w:sz w:val="24"/>
          <w:szCs w:val="24"/>
        </w:rPr>
        <w:t xml:space="preserve"> Чемпионат</w:t>
      </w:r>
      <w:r w:rsidR="00DC4F9C">
        <w:rPr>
          <w:rFonts w:ascii="Times New Roman" w:hAnsi="Times New Roman"/>
          <w:sz w:val="24"/>
          <w:szCs w:val="24"/>
        </w:rPr>
        <w:t>ах</w:t>
      </w:r>
      <w:r w:rsidR="0020765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20765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207653">
        <w:rPr>
          <w:rFonts w:ascii="Times New Roman" w:hAnsi="Times New Roman"/>
          <w:sz w:val="24"/>
          <w:szCs w:val="24"/>
        </w:rPr>
        <w:t>»  в категории  «студенты».</w:t>
      </w:r>
    </w:p>
    <w:p w:rsidR="004B7E00" w:rsidRPr="00895E99" w:rsidRDefault="00156DB9" w:rsidP="00895E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Результаты и</w:t>
      </w:r>
      <w:r w:rsidR="00336E33" w:rsidRPr="00E63E3B">
        <w:rPr>
          <w:rFonts w:ascii="Times New Roman" w:hAnsi="Times New Roman"/>
          <w:sz w:val="24"/>
          <w:szCs w:val="24"/>
        </w:rPr>
        <w:t>тог</w:t>
      </w:r>
      <w:r w:rsidRPr="00E63E3B">
        <w:rPr>
          <w:rFonts w:ascii="Times New Roman" w:hAnsi="Times New Roman"/>
          <w:sz w:val="24"/>
          <w:szCs w:val="24"/>
        </w:rPr>
        <w:t>овой</w:t>
      </w:r>
      <w:r w:rsidR="00336E33" w:rsidRPr="00E63E3B">
        <w:rPr>
          <w:rFonts w:ascii="Times New Roman" w:hAnsi="Times New Roman"/>
          <w:sz w:val="24"/>
          <w:szCs w:val="24"/>
        </w:rPr>
        <w:t xml:space="preserve"> государственной аттестации</w:t>
      </w:r>
      <w:r w:rsidR="009A71C2" w:rsidRPr="00E63E3B">
        <w:rPr>
          <w:rFonts w:ascii="Times New Roman" w:hAnsi="Times New Roman"/>
          <w:sz w:val="24"/>
          <w:szCs w:val="24"/>
        </w:rPr>
        <w:t xml:space="preserve"> подтвержда</w:t>
      </w:r>
      <w:r w:rsidR="00336E33" w:rsidRPr="00E63E3B">
        <w:rPr>
          <w:rFonts w:ascii="Times New Roman" w:hAnsi="Times New Roman"/>
          <w:sz w:val="24"/>
          <w:szCs w:val="24"/>
        </w:rPr>
        <w:t>ю</w:t>
      </w:r>
      <w:r w:rsidR="0073605B" w:rsidRPr="00E63E3B">
        <w:rPr>
          <w:rFonts w:ascii="Times New Roman" w:hAnsi="Times New Roman"/>
          <w:sz w:val="24"/>
          <w:szCs w:val="24"/>
        </w:rPr>
        <w:t>т, что</w:t>
      </w:r>
      <w:r w:rsidR="009A71C2" w:rsidRPr="00E63E3B">
        <w:rPr>
          <w:rFonts w:ascii="Times New Roman" w:hAnsi="Times New Roman"/>
          <w:sz w:val="24"/>
          <w:szCs w:val="24"/>
        </w:rPr>
        <w:t xml:space="preserve"> развитие коммуникативных навыков для работы в трудовом коллективе достаточное, выпускники-инвалиды готовы к самостоятельной профессиональной деятельности. Среди </w:t>
      </w:r>
      <w:r w:rsidR="00210408" w:rsidRPr="00E63E3B">
        <w:rPr>
          <w:rFonts w:ascii="Times New Roman" w:hAnsi="Times New Roman"/>
          <w:sz w:val="24"/>
          <w:szCs w:val="24"/>
        </w:rPr>
        <w:t xml:space="preserve">выпускников </w:t>
      </w:r>
      <w:r w:rsidR="0073605B" w:rsidRPr="00E63E3B">
        <w:rPr>
          <w:rFonts w:ascii="Times New Roman" w:hAnsi="Times New Roman"/>
          <w:sz w:val="24"/>
          <w:szCs w:val="24"/>
        </w:rPr>
        <w:t>инвалидов наибольшее количество</w:t>
      </w:r>
      <w:r w:rsidR="009A71C2" w:rsidRPr="00E63E3B">
        <w:rPr>
          <w:rFonts w:ascii="Times New Roman" w:hAnsi="Times New Roman"/>
          <w:sz w:val="24"/>
          <w:szCs w:val="24"/>
        </w:rPr>
        <w:t xml:space="preserve"> дипломов с отличием.</w:t>
      </w:r>
      <w:r w:rsidR="008552CD" w:rsidRPr="00E63E3B">
        <w:rPr>
          <w:rFonts w:ascii="Times New Roman" w:hAnsi="Times New Roman"/>
          <w:sz w:val="24"/>
          <w:szCs w:val="24"/>
        </w:rPr>
        <w:t xml:space="preserve"> Практически все выпускники работают по специальности.</w:t>
      </w:r>
    </w:p>
    <w:p w:rsidR="006A44B1" w:rsidRPr="00E63E3B" w:rsidRDefault="006A44B1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Pr="00E63E3B">
        <w:rPr>
          <w:rFonts w:ascii="Times New Roman" w:hAnsi="Times New Roman"/>
          <w:sz w:val="24"/>
          <w:szCs w:val="24"/>
        </w:rPr>
        <w:t>обучения по специальности</w:t>
      </w:r>
      <w:proofErr w:type="gramEnd"/>
      <w:r w:rsidRPr="00E63E3B">
        <w:rPr>
          <w:rFonts w:ascii="Times New Roman" w:hAnsi="Times New Roman"/>
          <w:sz w:val="24"/>
          <w:szCs w:val="24"/>
        </w:rPr>
        <w:t xml:space="preserve"> «Медицинский массаж» в колледж принимаются лица с ограниченными возможностями </w:t>
      </w:r>
      <w:r w:rsidR="00A23AA4" w:rsidRPr="00E63E3B">
        <w:rPr>
          <w:rFonts w:ascii="Times New Roman" w:hAnsi="Times New Roman"/>
          <w:sz w:val="24"/>
          <w:szCs w:val="24"/>
        </w:rPr>
        <w:t xml:space="preserve">здоровья </w:t>
      </w:r>
      <w:r w:rsidRPr="00E63E3B">
        <w:rPr>
          <w:rFonts w:ascii="Times New Roman" w:hAnsi="Times New Roman"/>
          <w:sz w:val="24"/>
          <w:szCs w:val="24"/>
        </w:rPr>
        <w:t xml:space="preserve">по зрению (дети-инвалиды, инвалиды </w:t>
      </w:r>
      <w:r w:rsidR="00156DB9" w:rsidRPr="00E63E3B">
        <w:rPr>
          <w:rFonts w:ascii="Times New Roman" w:eastAsia="+mn-ea" w:hAnsi="Times New Roman"/>
          <w:bCs/>
          <w:iCs/>
          <w:sz w:val="24"/>
          <w:szCs w:val="24"/>
          <w:lang w:val="en-US"/>
        </w:rPr>
        <w:t>I</w:t>
      </w:r>
      <w:r w:rsidR="00156DB9" w:rsidRPr="00E63E3B">
        <w:rPr>
          <w:rFonts w:ascii="Times New Roman" w:eastAsia="+mn-ea" w:hAnsi="Times New Roman"/>
          <w:bCs/>
          <w:iCs/>
          <w:sz w:val="24"/>
          <w:szCs w:val="24"/>
        </w:rPr>
        <w:t xml:space="preserve">, </w:t>
      </w:r>
      <w:r w:rsidR="00156DB9" w:rsidRPr="00E63E3B">
        <w:rPr>
          <w:rFonts w:ascii="Times New Roman" w:eastAsia="+mn-ea" w:hAnsi="Times New Roman"/>
          <w:bCs/>
          <w:iCs/>
          <w:sz w:val="24"/>
          <w:szCs w:val="24"/>
          <w:lang w:val="en-US"/>
        </w:rPr>
        <w:t>II</w:t>
      </w:r>
      <w:r w:rsidR="00156DB9" w:rsidRPr="00E63E3B">
        <w:rPr>
          <w:rFonts w:ascii="Times New Roman" w:eastAsia="+mn-ea" w:hAnsi="Times New Roman"/>
          <w:bCs/>
          <w:iCs/>
          <w:sz w:val="24"/>
          <w:szCs w:val="24"/>
        </w:rPr>
        <w:t xml:space="preserve">, </w:t>
      </w:r>
      <w:r w:rsidR="00156DB9" w:rsidRPr="00E63E3B">
        <w:rPr>
          <w:rFonts w:ascii="Times New Roman" w:eastAsia="+mn-ea" w:hAnsi="Times New Roman"/>
          <w:bCs/>
          <w:iCs/>
          <w:sz w:val="24"/>
          <w:szCs w:val="24"/>
          <w:lang w:val="en-US"/>
        </w:rPr>
        <w:t>III</w:t>
      </w:r>
      <w:r w:rsidR="00156DB9" w:rsidRPr="00E63E3B">
        <w:rPr>
          <w:rFonts w:ascii="Times New Roman" w:eastAsia="+mn-ea" w:hAnsi="Times New Roman"/>
          <w:b/>
          <w:bCs/>
          <w:i/>
          <w:iCs/>
          <w:sz w:val="24"/>
          <w:szCs w:val="24"/>
        </w:rPr>
        <w:t xml:space="preserve"> </w:t>
      </w:r>
      <w:r w:rsidRPr="00E63E3B">
        <w:rPr>
          <w:rFonts w:ascii="Times New Roman" w:hAnsi="Times New Roman"/>
          <w:sz w:val="24"/>
          <w:szCs w:val="24"/>
        </w:rPr>
        <w:t>групп) на базе среднего полного образования (после 11(12) класса).</w:t>
      </w:r>
    </w:p>
    <w:p w:rsidR="006A44B1" w:rsidRPr="00E63E3B" w:rsidRDefault="006A44B1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Срок обучения 2 года 10 мес. </w:t>
      </w:r>
      <w:r w:rsidRPr="00E63E3B">
        <w:rPr>
          <w:rFonts w:ascii="Times New Roman" w:hAnsi="Times New Roman"/>
          <w:b/>
          <w:sz w:val="24"/>
          <w:szCs w:val="24"/>
        </w:rPr>
        <w:t xml:space="preserve">Обучение бесплатное. </w:t>
      </w:r>
    </w:p>
    <w:p w:rsidR="006A44B1" w:rsidRPr="00E63E3B" w:rsidRDefault="006A44B1" w:rsidP="00E63E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3746A" w:rsidRPr="00E63E3B" w:rsidRDefault="006A44B1" w:rsidP="00895E9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 xml:space="preserve">Вступительные испытания не предусмотрены! </w:t>
      </w:r>
    </w:p>
    <w:p w:rsidR="00BC18F0" w:rsidRPr="00E63E3B" w:rsidRDefault="006A44B1" w:rsidP="00895E9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sz w:val="24"/>
          <w:szCs w:val="24"/>
        </w:rPr>
        <w:t>Зачисление в колледж осуществляе</w:t>
      </w:r>
      <w:r w:rsidR="00BC18F0" w:rsidRPr="00E63E3B">
        <w:rPr>
          <w:rFonts w:ascii="Times New Roman" w:hAnsi="Times New Roman"/>
          <w:b/>
          <w:sz w:val="24"/>
          <w:szCs w:val="24"/>
        </w:rPr>
        <w:t>тся по среднему баллу документа об образовании.</w:t>
      </w:r>
    </w:p>
    <w:p w:rsidR="009A71C2" w:rsidRPr="00E63E3B" w:rsidRDefault="009A71C2" w:rsidP="00895E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</w:pPr>
      <w:r w:rsidRPr="00E63E3B">
        <w:t>Документ, удостоверяющий личность - паспорт (</w:t>
      </w:r>
      <w:r w:rsidRPr="00E63E3B">
        <w:rPr>
          <w:i/>
        </w:rPr>
        <w:t>оригинал и копия</w:t>
      </w:r>
      <w:r w:rsidRPr="00E63E3B">
        <w:t xml:space="preserve">). </w:t>
      </w: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</w:pPr>
      <w:r w:rsidRPr="00E63E3B">
        <w:t>Документ государственного образца об образовании, или документ об образовании и квалификации (</w:t>
      </w:r>
      <w:r w:rsidRPr="00E63E3B">
        <w:rPr>
          <w:i/>
        </w:rPr>
        <w:t>оригинал и копия</w:t>
      </w:r>
      <w:r w:rsidRPr="00E63E3B">
        <w:t>).</w:t>
      </w: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</w:pPr>
      <w:r w:rsidRPr="00E63E3B">
        <w:t>Документ о смене фамилии (</w:t>
      </w:r>
      <w:r w:rsidRPr="00E63E3B">
        <w:rPr>
          <w:i/>
        </w:rPr>
        <w:t>в том случае,</w:t>
      </w:r>
      <w:r w:rsidRPr="00E63E3B">
        <w:t xml:space="preserve"> </w:t>
      </w:r>
      <w:r w:rsidRPr="00E63E3B">
        <w:rPr>
          <w:i/>
        </w:rPr>
        <w:t>если фамилия в паспорте и документе об образовании не совпадают</w:t>
      </w:r>
      <w:r w:rsidRPr="00E63E3B">
        <w:t>).</w:t>
      </w: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</w:pPr>
      <w:r w:rsidRPr="00E63E3B">
        <w:t>4 фотографии – размер 3</w:t>
      </w:r>
      <w:r w:rsidRPr="00E63E3B">
        <w:rPr>
          <w:lang w:val="en-US"/>
        </w:rPr>
        <w:t>x</w:t>
      </w:r>
      <w:r w:rsidRPr="00E63E3B">
        <w:t>4</w:t>
      </w:r>
      <w:r w:rsidR="00895E99">
        <w:t xml:space="preserve"> см</w:t>
      </w:r>
      <w:r w:rsidRPr="00E63E3B">
        <w:t>.</w:t>
      </w: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</w:pPr>
      <w:r w:rsidRPr="00E63E3B">
        <w:t>Медицинская справка</w:t>
      </w:r>
      <w:r w:rsidRPr="00E63E3B">
        <w:rPr>
          <w:b/>
        </w:rPr>
        <w:t>*</w:t>
      </w:r>
      <w:r w:rsidRPr="00E63E3B">
        <w:t xml:space="preserve"> или медицинская книжка с указанием прививок (</w:t>
      </w:r>
      <w:r w:rsidRPr="00E63E3B">
        <w:rPr>
          <w:i/>
        </w:rPr>
        <w:t>оригинал или копия</w:t>
      </w:r>
      <w:r w:rsidRPr="00E63E3B">
        <w:t>).</w:t>
      </w:r>
    </w:p>
    <w:p w:rsid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i/>
        </w:rPr>
      </w:pPr>
      <w:r w:rsidRPr="00E63E3B">
        <w:t>Справка об инвалидности (</w:t>
      </w:r>
      <w:r w:rsidRPr="00E63E3B">
        <w:rPr>
          <w:i/>
        </w:rPr>
        <w:t>для лиц, имеющих инвалидность по слуху или зрению).</w:t>
      </w:r>
    </w:p>
    <w:p w:rsidR="00620021" w:rsidRPr="00207653" w:rsidRDefault="00620021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i/>
        </w:rPr>
      </w:pPr>
      <w:r w:rsidRPr="00207653">
        <w:t>ИПРА (ИПР)</w:t>
      </w:r>
      <w:r w:rsidRPr="00207653">
        <w:rPr>
          <w:i/>
        </w:rPr>
        <w:t xml:space="preserve"> (копия)</w:t>
      </w:r>
    </w:p>
    <w:p w:rsidR="00E63E3B" w:rsidRPr="00E63E3B" w:rsidRDefault="00E63E3B" w:rsidP="00895E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i/>
        </w:rPr>
      </w:pPr>
      <w:r w:rsidRPr="00E63E3B">
        <w:lastRenderedPageBreak/>
        <w:t>Бланк заявления</w:t>
      </w:r>
      <w:r w:rsidRPr="00E63E3B">
        <w:rPr>
          <w:b/>
        </w:rPr>
        <w:t>**</w:t>
      </w:r>
      <w:r w:rsidRPr="00E63E3B">
        <w:t xml:space="preserve"> </w:t>
      </w:r>
    </w:p>
    <w:p w:rsidR="00E63E3B" w:rsidRPr="00E63E3B" w:rsidRDefault="00E63E3B" w:rsidP="00895E99">
      <w:pPr>
        <w:pStyle w:val="a9"/>
        <w:spacing w:before="0" w:beforeAutospacing="0" w:after="0" w:afterAutospacing="0"/>
        <w:jc w:val="both"/>
        <w:rPr>
          <w:i/>
        </w:rPr>
      </w:pPr>
      <w:r w:rsidRPr="00E63E3B">
        <w:rPr>
          <w:b/>
        </w:rPr>
        <w:t>*</w:t>
      </w:r>
      <w:r w:rsidRPr="00E63E3B">
        <w:rPr>
          <w:i/>
        </w:rPr>
        <w:t xml:space="preserve"> бланк медицинской справки, вы можете найти на нашем сайте в разделе «Абитуриент. Условия прохождения </w:t>
      </w:r>
      <w:proofErr w:type="gramStart"/>
      <w:r w:rsidRPr="00E63E3B">
        <w:rPr>
          <w:i/>
        </w:rPr>
        <w:t>поступающими</w:t>
      </w:r>
      <w:proofErr w:type="gramEnd"/>
      <w:r w:rsidRPr="00E63E3B">
        <w:rPr>
          <w:i/>
        </w:rPr>
        <w:t xml:space="preserve"> медицинского осмотра»</w:t>
      </w:r>
    </w:p>
    <w:p w:rsidR="00E63E3B" w:rsidRPr="00E63E3B" w:rsidRDefault="00E63E3B" w:rsidP="00895E99">
      <w:pPr>
        <w:pStyle w:val="a9"/>
        <w:spacing w:before="0" w:beforeAutospacing="0" w:after="0" w:afterAutospacing="0"/>
        <w:jc w:val="both"/>
        <w:rPr>
          <w:b/>
        </w:rPr>
      </w:pPr>
      <w:r w:rsidRPr="00E63E3B">
        <w:rPr>
          <w:b/>
        </w:rPr>
        <w:t>**</w:t>
      </w:r>
      <w:r w:rsidRPr="00E63E3B">
        <w:t xml:space="preserve"> </w:t>
      </w:r>
      <w:r w:rsidRPr="00E63E3B">
        <w:rPr>
          <w:i/>
        </w:rPr>
        <w:t>заполняется в случае отправки документов по почте. Вы можете его найти в разделе «Абитуриент. Бланк заявления».</w:t>
      </w:r>
    </w:p>
    <w:p w:rsidR="00E63E3B" w:rsidRPr="00E63E3B" w:rsidRDefault="00E63E3B" w:rsidP="00E63E3B">
      <w:pPr>
        <w:pStyle w:val="a9"/>
        <w:spacing w:before="0" w:beforeAutospacing="0" w:after="0" w:afterAutospacing="0"/>
        <w:ind w:firstLine="709"/>
        <w:rPr>
          <w:b/>
        </w:rPr>
      </w:pPr>
    </w:p>
    <w:p w:rsidR="00E63E3B" w:rsidRPr="00E63E3B" w:rsidRDefault="00E63E3B" w:rsidP="00E63E3B">
      <w:pPr>
        <w:pStyle w:val="a9"/>
        <w:spacing w:before="0" w:beforeAutospacing="0" w:after="0" w:afterAutospacing="0"/>
        <w:ind w:firstLine="709"/>
        <w:jc w:val="both"/>
      </w:pPr>
      <w:r w:rsidRPr="00E63E3B">
        <w:rPr>
          <w:rStyle w:val="aa"/>
        </w:rPr>
        <w:t>Заявление о приеме, а также необходимые документы могут быть направлены поступающими абитуриентами через операторов почтовой связи общего пользования, а также в электронной форме.</w:t>
      </w:r>
      <w:r w:rsidRPr="00E63E3B">
        <w:t xml:space="preserve"> </w:t>
      </w:r>
    </w:p>
    <w:p w:rsidR="00E63E3B" w:rsidRPr="00E63E3B" w:rsidRDefault="00E63E3B" w:rsidP="00E63E3B">
      <w:pPr>
        <w:pStyle w:val="a9"/>
        <w:spacing w:before="0" w:beforeAutospacing="0" w:after="0" w:afterAutospacing="0"/>
        <w:ind w:firstLine="709"/>
        <w:jc w:val="both"/>
      </w:pPr>
      <w:r w:rsidRPr="00E63E3B">
        <w:t>При подаче документов через операторов почтовой связи общего пользования копии документов</w:t>
      </w:r>
      <w:r w:rsidRPr="00E63E3B">
        <w:rPr>
          <w:rStyle w:val="aa"/>
        </w:rPr>
        <w:t xml:space="preserve"> </w:t>
      </w:r>
      <w:r w:rsidRPr="00E63E3B">
        <w:t xml:space="preserve">вместе с </w:t>
      </w:r>
      <w:r w:rsidRPr="00E63E3B">
        <w:rPr>
          <w:b/>
        </w:rPr>
        <w:t>заполненным бланком заявления</w:t>
      </w:r>
      <w:r w:rsidRPr="00E63E3B">
        <w:t xml:space="preserve"> направляются заказным письмом с уведомлением и описью вложения.</w:t>
      </w:r>
    </w:p>
    <w:p w:rsidR="00E63E3B" w:rsidRPr="00E63E3B" w:rsidRDefault="00E63E3B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При подаче документов в электронной форме копии документов, а также заполненный бланк заявления сканируются и отправляются на адрес электронной почты: </w:t>
      </w:r>
      <w:hyperlink r:id="rId19" w:history="1">
        <w:r w:rsidRPr="00E63E3B"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priem</w:t>
        </w:r>
        <w:r w:rsidRPr="00E63E3B">
          <w:rPr>
            <w:rStyle w:val="a3"/>
            <w:rFonts w:ascii="Times New Roman" w:hAnsi="Times New Roman"/>
            <w:color w:val="000000"/>
            <w:sz w:val="24"/>
            <w:szCs w:val="24"/>
          </w:rPr>
          <w:t>@</w:t>
        </w:r>
        <w:r w:rsidRPr="00E63E3B"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pharmcol</w:t>
        </w:r>
        <w:r w:rsidRPr="00E63E3B">
          <w:rPr>
            <w:rStyle w:val="a3"/>
            <w:rFonts w:ascii="Times New Roman" w:hAnsi="Times New Roman"/>
            <w:color w:val="000000"/>
            <w:sz w:val="24"/>
            <w:szCs w:val="24"/>
          </w:rPr>
          <w:t>.</w:t>
        </w:r>
        <w:r w:rsidRPr="00E63E3B"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  <w:r w:rsidRPr="00E63E3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82890" w:rsidRPr="00207653" w:rsidRDefault="00E63E3B" w:rsidP="00282890">
      <w:pPr>
        <w:pStyle w:val="a9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82890">
        <w:rPr>
          <w:b/>
          <w:sz w:val="28"/>
          <w:szCs w:val="28"/>
        </w:rPr>
        <w:t xml:space="preserve">Прием заявлений в колледж начинается </w:t>
      </w:r>
      <w:r w:rsidRPr="00207653">
        <w:rPr>
          <w:b/>
          <w:sz w:val="28"/>
          <w:szCs w:val="28"/>
        </w:rPr>
        <w:t xml:space="preserve">15 июня и заканчивается </w:t>
      </w:r>
    </w:p>
    <w:p w:rsidR="00E63E3B" w:rsidRPr="00282890" w:rsidRDefault="00E63E3B" w:rsidP="00282890">
      <w:pPr>
        <w:pStyle w:val="a9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207653">
        <w:rPr>
          <w:b/>
          <w:sz w:val="28"/>
          <w:szCs w:val="28"/>
        </w:rPr>
        <w:t>15 августа 20</w:t>
      </w:r>
      <w:r w:rsidR="00DC4F9C">
        <w:rPr>
          <w:b/>
          <w:sz w:val="28"/>
          <w:szCs w:val="28"/>
        </w:rPr>
        <w:t>21</w:t>
      </w:r>
      <w:r w:rsidRPr="00207653">
        <w:rPr>
          <w:b/>
          <w:sz w:val="28"/>
          <w:szCs w:val="28"/>
        </w:rPr>
        <w:t xml:space="preserve"> года.</w:t>
      </w:r>
    </w:p>
    <w:p w:rsidR="00E63E3B" w:rsidRPr="00895E99" w:rsidRDefault="00E63E3B" w:rsidP="00895E99">
      <w:pPr>
        <w:pStyle w:val="a9"/>
        <w:spacing w:before="0" w:beforeAutospacing="0" w:after="0" w:afterAutospacing="0"/>
        <w:ind w:firstLine="709"/>
        <w:jc w:val="both"/>
        <w:textAlignment w:val="top"/>
        <w:rPr>
          <w:i/>
        </w:rPr>
      </w:pPr>
      <w:r w:rsidRPr="00E63E3B">
        <w:t xml:space="preserve">При предоставлении документов через операторов почтовой связи, срок отправления документов: – не позднее </w:t>
      </w:r>
      <w:r w:rsidRPr="00E63E3B">
        <w:rPr>
          <w:b/>
        </w:rPr>
        <w:t xml:space="preserve">1 августа. </w:t>
      </w:r>
      <w:r w:rsidRPr="00E63E3B">
        <w:rPr>
          <w:i/>
        </w:rPr>
        <w:t>Датой отправления пакета документов считается дата штампа почтового отделения.</w:t>
      </w:r>
    </w:p>
    <w:p w:rsidR="00E63E3B" w:rsidRPr="00E63E3B" w:rsidRDefault="00E63E3B" w:rsidP="00371BF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>Зачисление в колледж:</w:t>
      </w:r>
    </w:p>
    <w:p w:rsidR="00E63E3B" w:rsidRPr="00E63E3B" w:rsidRDefault="00E63E3B" w:rsidP="00E63E3B">
      <w:pPr>
        <w:pStyle w:val="a9"/>
        <w:spacing w:before="0" w:beforeAutospacing="0" w:after="0" w:afterAutospacing="0"/>
        <w:ind w:firstLine="709"/>
        <w:jc w:val="both"/>
      </w:pPr>
      <w:proofErr w:type="gramStart"/>
      <w:r w:rsidRPr="00E63E3B">
        <w:t xml:space="preserve">Приемной комиссией устанавливаются минимальный и максимальный проходные баллы аттестатов, на основании которых будут определяться лица, подлежащие зачислению в колледж для обучения за счет бюджетных ассигнований.  </w:t>
      </w:r>
      <w:proofErr w:type="gramEnd"/>
    </w:p>
    <w:p w:rsidR="00E63E3B" w:rsidRPr="00E63E3B" w:rsidRDefault="00E63E3B" w:rsidP="00E63E3B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E63E3B" w:rsidRPr="00E63E3B" w:rsidRDefault="00E63E3B" w:rsidP="00E63E3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Важная информация для </w:t>
      </w:r>
      <w:proofErr w:type="gramStart"/>
      <w:r w:rsidRPr="00E63E3B">
        <w:rPr>
          <w:rFonts w:ascii="Times New Roman" w:hAnsi="Times New Roman"/>
          <w:b/>
          <w:color w:val="000000"/>
          <w:sz w:val="24"/>
          <w:szCs w:val="24"/>
          <w:u w:val="single"/>
        </w:rPr>
        <w:t>поступающих</w:t>
      </w:r>
      <w:proofErr w:type="gramEnd"/>
      <w:r w:rsidRPr="00E63E3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:rsidR="00282890" w:rsidRDefault="00E63E3B" w:rsidP="00E63E3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>В ГБОУ СПО «Ульяновский фармацевтич</w:t>
      </w:r>
      <w:r w:rsidR="00282890">
        <w:rPr>
          <w:rFonts w:ascii="Times New Roman" w:hAnsi="Times New Roman"/>
          <w:b/>
          <w:color w:val="000000"/>
          <w:sz w:val="24"/>
          <w:szCs w:val="24"/>
        </w:rPr>
        <w:t>еский колледж» Минздрава России</w:t>
      </w:r>
    </w:p>
    <w:p w:rsidR="00E63E3B" w:rsidRPr="00E63E3B" w:rsidRDefault="00E63E3B" w:rsidP="0028289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 w:rsidRPr="00207653">
        <w:rPr>
          <w:rFonts w:ascii="Times New Roman" w:hAnsi="Times New Roman"/>
          <w:b/>
          <w:color w:val="000000"/>
          <w:sz w:val="24"/>
          <w:szCs w:val="24"/>
        </w:rPr>
        <w:t>20</w:t>
      </w:r>
      <w:r w:rsidR="00DC4F9C">
        <w:rPr>
          <w:rFonts w:ascii="Times New Roman" w:hAnsi="Times New Roman"/>
          <w:b/>
          <w:color w:val="000000"/>
          <w:sz w:val="24"/>
          <w:szCs w:val="24"/>
        </w:rPr>
        <w:t>21</w:t>
      </w:r>
      <w:r w:rsidRPr="00E63E3B">
        <w:rPr>
          <w:rFonts w:ascii="Times New Roman" w:hAnsi="Times New Roman"/>
          <w:b/>
          <w:color w:val="000000"/>
          <w:sz w:val="24"/>
          <w:szCs w:val="24"/>
        </w:rPr>
        <w:t xml:space="preserve"> году о необходимости прохождения предварительных медицинских осмотров (обследований)</w:t>
      </w:r>
    </w:p>
    <w:p w:rsidR="00282890" w:rsidRDefault="00E63E3B" w:rsidP="00371BF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63E3B">
        <w:rPr>
          <w:rFonts w:ascii="Times New Roman" w:hAnsi="Times New Roman"/>
          <w:color w:val="000000"/>
          <w:sz w:val="24"/>
          <w:szCs w:val="24"/>
        </w:rPr>
        <w:t>В соответствии с Постановлением Правительства Российской Федерации от 14.08.2013 года №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специальности», Приказом Министерства образования и науки России от 23.01.2014 года № 36 «Об утверждении Порядка приема</w:t>
      </w:r>
      <w:proofErr w:type="gramEnd"/>
      <w:r w:rsidRPr="00E63E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E63E3B">
        <w:rPr>
          <w:rFonts w:ascii="Times New Roman" w:hAnsi="Times New Roman"/>
          <w:color w:val="000000"/>
          <w:sz w:val="24"/>
          <w:szCs w:val="24"/>
        </w:rPr>
        <w:t>на обучение по образовательным программам среднего профессионального образования», Приказом Министерства здравоохранения и социального развития Российской Федерации от 12.04.2011 года № 302-н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осмотры (обследования), и  Порядка проведения обязательных предварительных и периодических медицинских осмотров (обследований) работников, занятых на тяжелых работах  и на работах с</w:t>
      </w:r>
      <w:proofErr w:type="gramEnd"/>
      <w:r w:rsidRPr="00E63E3B">
        <w:rPr>
          <w:rFonts w:ascii="Times New Roman" w:hAnsi="Times New Roman"/>
          <w:color w:val="000000"/>
          <w:sz w:val="24"/>
          <w:szCs w:val="24"/>
        </w:rPr>
        <w:t xml:space="preserve"> вредными и (или) опасными условиями труда», поступающие на обучение в ГБОУ СПО  «Ульяновский фармацевтический колледж» Минздрава России по специальностям 34.02.01 Сестринское дело, 31.02.01 Лечебное дело, </w:t>
      </w:r>
      <w:r w:rsidRPr="00E63E3B">
        <w:rPr>
          <w:rFonts w:ascii="Times New Roman" w:hAnsi="Times New Roman"/>
          <w:b/>
          <w:color w:val="000000"/>
          <w:sz w:val="24"/>
          <w:szCs w:val="24"/>
          <w:u w:val="single"/>
        </w:rPr>
        <w:t>34.02.02 «Медицинский массаж»</w:t>
      </w:r>
      <w:r w:rsidRPr="00E63E3B">
        <w:rPr>
          <w:rFonts w:ascii="Times New Roman" w:hAnsi="Times New Roman"/>
          <w:color w:val="000000"/>
          <w:sz w:val="24"/>
          <w:szCs w:val="24"/>
        </w:rPr>
        <w:t xml:space="preserve">, 33.02.01 «Фармация», 31.02.03 «Лабораторная диагностика» должны проходить обязательные предварительные медицинские осмотры (обследования) в следующем объеме: </w:t>
      </w:r>
    </w:p>
    <w:p w:rsidR="00371BFA" w:rsidRPr="00371BFA" w:rsidRDefault="00371BFA" w:rsidP="00371BF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>1. Перечень врачей специалистов</w:t>
      </w:r>
      <w:r w:rsidRPr="00E63E3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Терапевт;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Дерматовенеролог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Оториноларинголог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Стоматолог;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lastRenderedPageBreak/>
        <w:t xml:space="preserve">Психиатр;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Нарколог; </w:t>
      </w:r>
    </w:p>
    <w:p w:rsidR="00E63E3B" w:rsidRPr="00E63E3B" w:rsidRDefault="00E63E3B" w:rsidP="00E63E3B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Акушер-гинеколог (для женщин), с проведением бактериологического (на флору) и цитологического исследования; </w:t>
      </w:r>
    </w:p>
    <w:p w:rsidR="00E63E3B" w:rsidRPr="00282890" w:rsidRDefault="00E63E3B" w:rsidP="00282890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Инфекционист* (по рекомендации врачей-специалистов, участвующих в предварительных медицинских осмотрах) </w:t>
      </w:r>
    </w:p>
    <w:p w:rsidR="00282890" w:rsidRDefault="00282890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>2. Перечень лабораторных и функциональных исследований: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Клинический анализ крови (гемоглобин, цветной показатель, эритроциты, тромбоциты, лейкоциты, лейкоцитарная формула, СОЭ);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Клинический анализ мочи (удельный вес, белок, сахар, микроскопия осадка);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Электрокардиография; 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Цифровая флюорография или рентгенография в 2-х проекциях (прямая и правая боковая) легких; 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Биохимический скрининг: содержание в сыворотке крови глюкозы, холестерина. 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Рентгенография грудной клетки; </w:t>
      </w:r>
    </w:p>
    <w:p w:rsidR="00E63E3B" w:rsidRPr="00E63E3B" w:rsidRDefault="00E63E3B" w:rsidP="00E63E3B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Исследование крови на сифилис; </w:t>
      </w:r>
    </w:p>
    <w:p w:rsidR="00E63E3B" w:rsidRPr="00282890" w:rsidRDefault="00E63E3B" w:rsidP="00282890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Мазки на гонорею; </w:t>
      </w:r>
    </w:p>
    <w:p w:rsidR="00282890" w:rsidRDefault="00282890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>3. Сведения о профилактических прививках.</w:t>
      </w:r>
    </w:p>
    <w:p w:rsidR="00282890" w:rsidRDefault="00282890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color w:val="000000"/>
          <w:sz w:val="24"/>
          <w:szCs w:val="24"/>
        </w:rPr>
        <w:t xml:space="preserve">4. Перечень общих и дополнительных медицинских противопоказаний. </w:t>
      </w:r>
    </w:p>
    <w:p w:rsidR="00E63E3B" w:rsidRPr="00E63E3B" w:rsidRDefault="00E63E3B" w:rsidP="00E63E3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63E3B">
        <w:rPr>
          <w:rFonts w:ascii="Times New Roman" w:hAnsi="Times New Roman"/>
          <w:b/>
          <w:i/>
          <w:color w:val="000000"/>
          <w:sz w:val="24"/>
          <w:szCs w:val="24"/>
        </w:rPr>
        <w:t xml:space="preserve">4.1. Общие медицинские противопоказания: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врожденные пороки развития, деформации, хромосомные аномалии со стойкими выраженными нарушениями функции органов и систем;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последствия повреждений центральной и периферической нервной системы, внутренних органов, костно-мышечной системы и соединительной ткани от воздействия внешних факторов (травмы, радиация, термическое, химическое и другое воздействие и т.д.) с развитием необратимых изменений, вызвавших нарушения функции органов и систем выраженной степени;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заболевания центральной нервной системы различной этиологии с двигательными и чувствительными нарушениями выраженной степени, расстройствами координации и статики, когнитивными и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мнестико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-интеллектуальными нарушениями;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нарколепсия и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катаплексия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заболевания, сопровождающиеся расстройствами сознания: эпилепсия и эпилептические синдромы различной этиологии,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синкопальные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синдромы различной этиологии и др.;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психические заболевания с тяжелыми, стойкими или часто обостряющимися болезненными проявлениями и приравненные к ним состояния, подлежащие обязательному динамическому наблюдению в психоневрологических диспансерах</w:t>
      </w:r>
      <w:proofErr w:type="gramStart"/>
      <w:r w:rsidRPr="00E63E3B"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алкоголизм, токсикомания, наркомания;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болезни эндокринной системы прогрессирующего течения с признаками поражения других органов и систем и нарушением их функции 3 - 4 степени;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злокачественные новообразования любой локализации;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заболевания крови и кроветворных органов с прогрессирующим и рецидивирующим течением (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гемобластозы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, выраженные формы гемолитических и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апластических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анемий, геморрагические диатезы); - гипертоническая болезнь III стадии, 3 степени, риск IV;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хронические болезни сердца и перикарда с недостаточностью кровообращения ФК III, НК 2 и более степени;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ишемическая болезнь сердца: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стенокардия ФК III - IV;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lastRenderedPageBreak/>
        <w:t>с нарушением проводимости (синоаурикулярная блокада III степени, слабость синусового узла);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пароксизмальные нарушения ритма с потенциально злокачественными желудочковыми аритмиям и нарушениями гемодинамики;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постинфарктный кардиосклероз, аневризма сердца;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аневризмы и расслоения любых отделов аорты и артерий;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облитерирующий атеросклероз аорты с облитерацией висцеральных артерий и нарушением функции органов;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облитерирующий атеросклероз сосудов конечностей, тромбангиит,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аортоартериит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с признаками декомпенсации кровоснабжения конечности (конечностей);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варикозная и посттромбофлебитическая болезнь нижних конечностей с явлениями хронической венозной недостаточности 3 степени и выше;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лимфангиит и другие нарушения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лимфооттока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3 - 4 степени;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ревматизм: активная фаза, частые рецидивы с поражением сердца и других органов и систем и хронической сердечной недостаточностью 2 - 3 степени;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болезни бронхолегочной системы с явлениями дыхательной недостаточности или легочно-сердечной недостаточности 2 - 3 степени;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активные формы туберкулеза любой локализации;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осложненное течение язвенной болезни желудка, двенадцатиперстной кишки с хроническим часто (3 раза и более за календарный год) рецидивирующим течением и развитием осложнений;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хронические гепатиты, декомпенсированные циррозы печени и другие заболевания печени с признаками печеночной недостаточности 2 - 3 степени и портальной гипертензии; - хронические болезни почек и мочевыводящих путей с явлениями хронической почечной недостаточности 2 - 3 степени;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неспецифический язвенный колит и болезнь Крона тяжелого течения;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диффузные заболевания соединительной ткани с нарушением функции органов и систем 3 - 4 степени, системные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васкулиты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хронические заболевания периферической нервной системы и нервно-мышечные заболевания со значительными нарушениями функций; - хронические заболевания опорно-двигательного аппарата с нарушениями функции 2 - 3 степени;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хронические заболевания кожи: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хроническая распространенная, часто рецидивирующая (не менее 4 раз в год) экзема; псориаз универсальный, распространенный,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артропатический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, пустулезный,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псориатическая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эритродермия;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вульгарная пузырчатка; - хронический необратимый распространенный ихтиоз;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хронический прогрессирующий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атопический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дерматит;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хронические, рецидивирующие формы инфекционных и паразитарных заболеваний, поствакцинальные поражения в случае неподдающихся или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трудноподдающихся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лечению клинических форм; - беременность и период лактации;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63E3B">
        <w:rPr>
          <w:rFonts w:ascii="Times New Roman" w:hAnsi="Times New Roman"/>
          <w:color w:val="000000"/>
          <w:sz w:val="24"/>
          <w:szCs w:val="24"/>
        </w:rPr>
        <w:t>привычное</w:t>
      </w:r>
      <w:proofErr w:type="gramEnd"/>
      <w:r w:rsidRPr="00E63E3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невынашивание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 и аномалии плода в анамнезе у женщин детородного возраста;</w:t>
      </w:r>
    </w:p>
    <w:p w:rsidR="00E63E3B" w:rsidRPr="00282890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глаукома любой стадии при нестабилизированном течении. </w:t>
      </w:r>
    </w:p>
    <w:p w:rsidR="00E63E3B" w:rsidRPr="00371BFA" w:rsidRDefault="00E63E3B" w:rsidP="00371BFA">
      <w:pPr>
        <w:pStyle w:val="a8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71BFA">
        <w:rPr>
          <w:rFonts w:ascii="Times New Roman" w:hAnsi="Times New Roman"/>
          <w:b/>
          <w:i/>
          <w:color w:val="000000"/>
          <w:sz w:val="24"/>
          <w:szCs w:val="24"/>
        </w:rPr>
        <w:t>4.2.Дополнительные медицинские противопоказания.</w:t>
      </w:r>
      <w:r w:rsidRPr="00371BF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3E3B" w:rsidRPr="00371BFA" w:rsidRDefault="00E63E3B" w:rsidP="00371BFA">
      <w:pPr>
        <w:pStyle w:val="a8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71BFA">
        <w:rPr>
          <w:rFonts w:ascii="Times New Roman" w:hAnsi="Times New Roman"/>
          <w:color w:val="000000"/>
          <w:sz w:val="24"/>
          <w:szCs w:val="24"/>
        </w:rPr>
        <w:t xml:space="preserve">Заболевания и </w:t>
      </w:r>
      <w:proofErr w:type="spellStart"/>
      <w:r w:rsidRPr="00371BFA">
        <w:rPr>
          <w:rFonts w:ascii="Times New Roman" w:hAnsi="Times New Roman"/>
          <w:color w:val="000000"/>
          <w:sz w:val="24"/>
          <w:szCs w:val="24"/>
        </w:rPr>
        <w:t>бактерионосительство</w:t>
      </w:r>
      <w:proofErr w:type="spellEnd"/>
      <w:r w:rsidRPr="00371BFA">
        <w:rPr>
          <w:rFonts w:ascii="Times New Roman" w:hAnsi="Times New Roman"/>
          <w:color w:val="000000"/>
          <w:sz w:val="24"/>
          <w:szCs w:val="24"/>
        </w:rPr>
        <w:t>: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Брюшной тиф, паратифы, сальмонеллез, дизентерия;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Гельминтозы;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Сифилис в заразном периоде;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Лепра;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Педикулез;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lastRenderedPageBreak/>
        <w:t xml:space="preserve">Заразные кожные заболевания: чесотка, трихофития, микроспория, парша, актиномикоз с изъязвлениями или свищами на открытых частях тела,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Заразные и деструктивные формы туберкулеза легких, внелегочный туберкулез с наличием свищей, </w:t>
      </w: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бактериоурии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>, туберкулезной волчанки лица и рук;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>Гонорея (все формы) на срок проведения лечения антибиотиками и получения отрицательных результатов первого контроля;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Инфекции кожи и подкожной клетчатки - только для акушерских и хирургических стационаров, отделений патологии новорожденных, недоношенных, а также занятых изготовлением и реализацией пищевых продуктов; </w:t>
      </w:r>
    </w:p>
    <w:p w:rsidR="00E63E3B" w:rsidRPr="00E63E3B" w:rsidRDefault="00E63E3B" w:rsidP="00371BFA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63E3B">
        <w:rPr>
          <w:rFonts w:ascii="Times New Roman" w:hAnsi="Times New Roman"/>
          <w:color w:val="000000"/>
          <w:sz w:val="24"/>
          <w:szCs w:val="24"/>
        </w:rPr>
        <w:t>Озена</w:t>
      </w:r>
      <w:proofErr w:type="spellEnd"/>
      <w:r w:rsidRPr="00E63E3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63E3B" w:rsidRPr="00E63E3B" w:rsidRDefault="00E63E3B" w:rsidP="0028289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63E3B" w:rsidRPr="00E63E3B" w:rsidRDefault="00E63E3B" w:rsidP="00E63E3B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E63E3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Наш адрес: </w:t>
      </w:r>
    </w:p>
    <w:p w:rsidR="00E63E3B" w:rsidRPr="00E63E3B" w:rsidRDefault="00E63E3B" w:rsidP="00E63E3B">
      <w:pPr>
        <w:shd w:val="clear" w:color="auto" w:fill="FFFFFF"/>
        <w:tabs>
          <w:tab w:val="left" w:pos="0"/>
          <w:tab w:val="left" w:pos="32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63E3B">
        <w:rPr>
          <w:rFonts w:ascii="Times New Roman" w:hAnsi="Times New Roman"/>
          <w:color w:val="000000"/>
          <w:spacing w:val="-1"/>
          <w:sz w:val="24"/>
          <w:szCs w:val="24"/>
        </w:rPr>
        <w:t xml:space="preserve">432063, </w:t>
      </w:r>
      <w:r w:rsidRPr="00E63E3B">
        <w:rPr>
          <w:rFonts w:ascii="Times New Roman" w:hAnsi="Times New Roman"/>
          <w:color w:val="000000"/>
          <w:spacing w:val="-3"/>
          <w:sz w:val="24"/>
          <w:szCs w:val="24"/>
        </w:rPr>
        <w:t>г. Ульяновск</w:t>
      </w:r>
      <w:r w:rsidRPr="00E63E3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63E3B">
        <w:rPr>
          <w:rFonts w:ascii="Times New Roman" w:hAnsi="Times New Roman"/>
          <w:color w:val="000000"/>
          <w:spacing w:val="4"/>
          <w:sz w:val="24"/>
          <w:szCs w:val="24"/>
        </w:rPr>
        <w:t>ул. Л. Толстого, 37/110 «</w:t>
      </w:r>
      <w:r w:rsidRPr="00E63E3B">
        <w:rPr>
          <w:rFonts w:ascii="Times New Roman" w:hAnsi="Times New Roman"/>
          <w:color w:val="000000"/>
          <w:spacing w:val="-2"/>
          <w:sz w:val="24"/>
          <w:szCs w:val="24"/>
        </w:rPr>
        <w:t xml:space="preserve">Ульяновский фармацевтический колледж», </w:t>
      </w:r>
      <w:r w:rsidRPr="00E63E3B">
        <w:rPr>
          <w:rFonts w:ascii="Times New Roman" w:hAnsi="Times New Roman"/>
          <w:color w:val="000000"/>
          <w:spacing w:val="-3"/>
          <w:sz w:val="24"/>
          <w:szCs w:val="24"/>
        </w:rPr>
        <w:t>Контактный телефон 8 (8422) 42-05-57.</w:t>
      </w:r>
    </w:p>
    <w:p w:rsidR="00E63E3B" w:rsidRPr="00E63E3B" w:rsidRDefault="00E63E3B" w:rsidP="00E63E3B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Директор колледжа: Денисова Любовь Ивановна. </w:t>
      </w:r>
    </w:p>
    <w:p w:rsidR="00E63E3B" w:rsidRPr="00E63E3B" w:rsidRDefault="00E63E3B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 xml:space="preserve">По всем вопросам приема документов и поступления в колледж обращайтесь к секретарю приемной комиссии </w:t>
      </w:r>
      <w:r w:rsidR="00DC4F9C">
        <w:rPr>
          <w:rFonts w:ascii="Times New Roman" w:hAnsi="Times New Roman"/>
          <w:sz w:val="24"/>
          <w:szCs w:val="24"/>
        </w:rPr>
        <w:t>Тимченко Елена Викторовна</w:t>
      </w:r>
      <w:r w:rsidR="00FE26DB">
        <w:rPr>
          <w:rFonts w:ascii="Times New Roman" w:hAnsi="Times New Roman"/>
          <w:sz w:val="24"/>
          <w:szCs w:val="24"/>
        </w:rPr>
        <w:t xml:space="preserve"> </w:t>
      </w:r>
      <w:r w:rsidRPr="00E63E3B">
        <w:rPr>
          <w:rFonts w:ascii="Times New Roman" w:hAnsi="Times New Roman"/>
          <w:sz w:val="24"/>
          <w:szCs w:val="24"/>
        </w:rPr>
        <w:t xml:space="preserve"> по телефону 8 (8422) 42-05-42 с 8</w:t>
      </w:r>
      <w:r w:rsidRPr="00E63E3B">
        <w:rPr>
          <w:rFonts w:ascii="Times New Roman" w:hAnsi="Times New Roman"/>
          <w:sz w:val="24"/>
          <w:szCs w:val="24"/>
          <w:vertAlign w:val="superscript"/>
        </w:rPr>
        <w:t>00</w:t>
      </w:r>
      <w:r w:rsidRPr="00E63E3B">
        <w:rPr>
          <w:rFonts w:ascii="Times New Roman" w:hAnsi="Times New Roman"/>
          <w:sz w:val="24"/>
          <w:szCs w:val="24"/>
        </w:rPr>
        <w:t xml:space="preserve"> до 17</w:t>
      </w:r>
      <w:r w:rsidRPr="00E63E3B">
        <w:rPr>
          <w:rFonts w:ascii="Times New Roman" w:hAnsi="Times New Roman"/>
          <w:sz w:val="24"/>
          <w:szCs w:val="24"/>
          <w:vertAlign w:val="superscript"/>
        </w:rPr>
        <w:t xml:space="preserve">30, </w:t>
      </w:r>
      <w:r w:rsidRPr="00E63E3B">
        <w:rPr>
          <w:rFonts w:ascii="Times New Roman" w:hAnsi="Times New Roman"/>
          <w:sz w:val="24"/>
          <w:szCs w:val="24"/>
        </w:rPr>
        <w:t>кроме субботы и воскресенья.</w:t>
      </w:r>
    </w:p>
    <w:p w:rsidR="00E63E3B" w:rsidRPr="00E63E3B" w:rsidRDefault="00E63E3B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color w:val="000000"/>
          <w:spacing w:val="-1"/>
          <w:sz w:val="24"/>
          <w:szCs w:val="24"/>
        </w:rPr>
        <w:t xml:space="preserve">Телефон приемной комиссии (начнет работать с </w:t>
      </w:r>
      <w:r w:rsidRPr="00207653">
        <w:rPr>
          <w:rFonts w:ascii="Times New Roman" w:hAnsi="Times New Roman"/>
          <w:color w:val="000000"/>
          <w:spacing w:val="-1"/>
          <w:sz w:val="24"/>
          <w:szCs w:val="24"/>
        </w:rPr>
        <w:t>15 июня</w:t>
      </w:r>
      <w:r w:rsidRPr="00E63E3B">
        <w:rPr>
          <w:rFonts w:ascii="Times New Roman" w:hAnsi="Times New Roman"/>
          <w:color w:val="000000"/>
          <w:spacing w:val="-1"/>
          <w:sz w:val="24"/>
          <w:szCs w:val="24"/>
        </w:rPr>
        <w:t xml:space="preserve">): 8 (8422) 42-05-94 </w:t>
      </w:r>
      <w:r w:rsidRPr="00E63E3B">
        <w:rPr>
          <w:rFonts w:ascii="Times New Roman" w:hAnsi="Times New Roman"/>
          <w:color w:val="000000"/>
          <w:sz w:val="24"/>
          <w:szCs w:val="24"/>
        </w:rPr>
        <w:t>с 9</w:t>
      </w:r>
      <w:r w:rsidRPr="00E63E3B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.00 </w:t>
      </w:r>
      <w:r w:rsidRPr="00E63E3B">
        <w:rPr>
          <w:rFonts w:ascii="Times New Roman" w:hAnsi="Times New Roman"/>
          <w:color w:val="000000"/>
          <w:sz w:val="24"/>
          <w:szCs w:val="24"/>
        </w:rPr>
        <w:t>до 17</w:t>
      </w:r>
      <w:r w:rsidRPr="00E63E3B">
        <w:rPr>
          <w:rFonts w:ascii="Times New Roman" w:hAnsi="Times New Roman"/>
          <w:color w:val="000000"/>
          <w:sz w:val="24"/>
          <w:szCs w:val="24"/>
          <w:vertAlign w:val="superscript"/>
        </w:rPr>
        <w:t>.00</w:t>
      </w:r>
      <w:r w:rsidRPr="00E63E3B">
        <w:rPr>
          <w:rFonts w:ascii="Times New Roman" w:hAnsi="Times New Roman"/>
          <w:color w:val="000000"/>
          <w:sz w:val="24"/>
          <w:szCs w:val="24"/>
        </w:rPr>
        <w:t>, кроме воскресенья.</w:t>
      </w:r>
      <w:r w:rsidRPr="00E63E3B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63E3B" w:rsidRPr="00E63E3B" w:rsidRDefault="00E63E3B" w:rsidP="00E63E3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63E3B" w:rsidRPr="00E63E3B" w:rsidRDefault="00E63E3B" w:rsidP="00E63E3B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3E3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Проезд в колледж:</w:t>
      </w:r>
    </w:p>
    <w:p w:rsidR="00E63E3B" w:rsidRPr="00E63E3B" w:rsidRDefault="00E63E3B" w:rsidP="00E63E3B">
      <w:pPr>
        <w:shd w:val="clear" w:color="auto" w:fill="FFFFFF"/>
        <w:tabs>
          <w:tab w:val="left" w:pos="0"/>
          <w:tab w:val="left" w:pos="32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3E3B">
        <w:rPr>
          <w:rFonts w:ascii="Times New Roman" w:hAnsi="Times New Roman"/>
          <w:color w:val="000000"/>
          <w:spacing w:val="-28"/>
          <w:sz w:val="24"/>
          <w:szCs w:val="24"/>
        </w:rPr>
        <w:t>1.</w:t>
      </w:r>
      <w:r w:rsidR="00FB226D">
        <w:rPr>
          <w:rFonts w:ascii="Times New Roman" w:hAnsi="Times New Roman"/>
          <w:color w:val="000000"/>
          <w:spacing w:val="-28"/>
          <w:sz w:val="24"/>
          <w:szCs w:val="24"/>
        </w:rPr>
        <w:t xml:space="preserve"> </w:t>
      </w:r>
      <w:r w:rsidR="00FE26DB">
        <w:rPr>
          <w:rFonts w:ascii="Times New Roman" w:hAnsi="Times New Roman"/>
          <w:color w:val="000000"/>
          <w:spacing w:val="-28"/>
          <w:sz w:val="24"/>
          <w:szCs w:val="24"/>
        </w:rPr>
        <w:t xml:space="preserve"> </w:t>
      </w:r>
      <w:r w:rsidRPr="00E63E3B">
        <w:rPr>
          <w:rFonts w:ascii="Times New Roman" w:hAnsi="Times New Roman"/>
          <w:color w:val="000000"/>
          <w:sz w:val="24"/>
          <w:szCs w:val="24"/>
        </w:rPr>
        <w:t>От железнодорожного вокзала: трамвай № 4, № 9 до остановки ул. Железной дивизии.</w:t>
      </w:r>
    </w:p>
    <w:p w:rsidR="00E63E3B" w:rsidRPr="00E63E3B" w:rsidRDefault="00E63E3B" w:rsidP="00E63E3B">
      <w:pPr>
        <w:shd w:val="clear" w:color="auto" w:fill="FFFFFF"/>
        <w:tabs>
          <w:tab w:val="left" w:pos="0"/>
          <w:tab w:val="left" w:pos="32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E63E3B">
        <w:rPr>
          <w:rFonts w:ascii="Times New Roman" w:hAnsi="Times New Roman"/>
          <w:color w:val="000000"/>
          <w:spacing w:val="-12"/>
          <w:sz w:val="24"/>
          <w:szCs w:val="24"/>
        </w:rPr>
        <w:t>2.</w:t>
      </w:r>
      <w:r w:rsidR="00FB226D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Pr="00E63E3B">
        <w:rPr>
          <w:rFonts w:ascii="Times New Roman" w:hAnsi="Times New Roman"/>
          <w:color w:val="000000"/>
          <w:spacing w:val="-1"/>
          <w:sz w:val="24"/>
          <w:szCs w:val="24"/>
        </w:rPr>
        <w:t xml:space="preserve">От автовокзала: </w:t>
      </w:r>
      <w:r w:rsidRPr="00E63E3B">
        <w:rPr>
          <w:rFonts w:ascii="Times New Roman" w:hAnsi="Times New Roman"/>
          <w:color w:val="000000"/>
          <w:spacing w:val="-2"/>
          <w:sz w:val="24"/>
          <w:szCs w:val="24"/>
        </w:rPr>
        <w:t>трамвай № 2, № 17, № 9 до остановки ул. 12 Сентября.</w:t>
      </w:r>
    </w:p>
    <w:p w:rsidR="00E63E3B" w:rsidRPr="00E63E3B" w:rsidRDefault="00E63E3B" w:rsidP="00E63E3B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Pr="00207653">
        <w:rPr>
          <w:rFonts w:ascii="Times New Roman" w:hAnsi="Times New Roman"/>
          <w:color w:val="000000"/>
          <w:sz w:val="24"/>
          <w:szCs w:val="24"/>
        </w:rPr>
        <w:t>2</w:t>
      </w:r>
      <w:r w:rsidR="002429FA" w:rsidRPr="00207653">
        <w:rPr>
          <w:rFonts w:ascii="Times New Roman" w:hAnsi="Times New Roman"/>
          <w:color w:val="000000"/>
          <w:sz w:val="24"/>
          <w:szCs w:val="24"/>
        </w:rPr>
        <w:t>7</w:t>
      </w:r>
      <w:r w:rsidRPr="00207653">
        <w:rPr>
          <w:rFonts w:ascii="Times New Roman" w:hAnsi="Times New Roman"/>
          <w:color w:val="000000"/>
          <w:sz w:val="24"/>
          <w:szCs w:val="24"/>
        </w:rPr>
        <w:t xml:space="preserve"> августа (предварительно)</w:t>
      </w:r>
      <w:r w:rsidRPr="00E63E3B">
        <w:rPr>
          <w:rFonts w:ascii="Times New Roman" w:hAnsi="Times New Roman"/>
          <w:color w:val="000000"/>
          <w:sz w:val="24"/>
          <w:szCs w:val="24"/>
        </w:rPr>
        <w:t xml:space="preserve"> для поступивших студентов будет проводиться адаптационный курс.</w:t>
      </w:r>
    </w:p>
    <w:p w:rsidR="00E63E3B" w:rsidRPr="00FB226D" w:rsidRDefault="00E63E3B" w:rsidP="00FB226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3E3B">
        <w:rPr>
          <w:rFonts w:ascii="Times New Roman" w:hAnsi="Times New Roman"/>
          <w:color w:val="000000"/>
          <w:sz w:val="24"/>
          <w:szCs w:val="24"/>
        </w:rPr>
        <w:t xml:space="preserve">Всем иногородним студентам предоставляется благоустроенное общежитие квартирного типа. </w:t>
      </w:r>
    </w:p>
    <w:p w:rsidR="00E63E3B" w:rsidRPr="00E63E3B" w:rsidRDefault="00E63E3B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993366"/>
          <w:sz w:val="24"/>
          <w:szCs w:val="24"/>
        </w:rPr>
      </w:pPr>
      <w:r w:rsidRPr="00E63E3B">
        <w:rPr>
          <w:rFonts w:ascii="Times New Roman" w:hAnsi="Times New Roman"/>
          <w:sz w:val="24"/>
          <w:szCs w:val="24"/>
        </w:rPr>
        <w:t>Подробнее об Ульяновском фармацевтическом колледже вы можете узнать на</w:t>
      </w:r>
      <w:r w:rsidRPr="00E63E3B">
        <w:rPr>
          <w:rFonts w:ascii="Times New Roman" w:hAnsi="Times New Roman"/>
          <w:b/>
          <w:color w:val="993366"/>
          <w:sz w:val="24"/>
          <w:szCs w:val="24"/>
        </w:rPr>
        <w:t xml:space="preserve"> </w:t>
      </w:r>
      <w:r w:rsidRPr="00E63E3B">
        <w:rPr>
          <w:rFonts w:ascii="Times New Roman" w:hAnsi="Times New Roman"/>
          <w:sz w:val="24"/>
          <w:szCs w:val="24"/>
        </w:rPr>
        <w:t>нашем сайте:</w:t>
      </w:r>
      <w:r w:rsidRPr="00E63E3B">
        <w:rPr>
          <w:rFonts w:ascii="Times New Roman" w:hAnsi="Times New Roman"/>
          <w:b/>
          <w:color w:val="993366"/>
          <w:sz w:val="24"/>
          <w:szCs w:val="24"/>
        </w:rPr>
        <w:t xml:space="preserve"> </w:t>
      </w:r>
      <w:hyperlink r:id="rId20" w:history="1">
        <w:r w:rsidRPr="00E63E3B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E63E3B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E63E3B">
          <w:rPr>
            <w:rStyle w:val="a3"/>
            <w:rFonts w:ascii="Times New Roman" w:hAnsi="Times New Roman"/>
            <w:sz w:val="24"/>
            <w:szCs w:val="24"/>
            <w:lang w:val="en-US"/>
          </w:rPr>
          <w:t>pharmcol</w:t>
        </w:r>
        <w:proofErr w:type="spellEnd"/>
        <w:r w:rsidRPr="00E63E3B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E63E3B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E63E3B">
        <w:rPr>
          <w:rFonts w:ascii="Times New Roman" w:hAnsi="Times New Roman"/>
          <w:b/>
          <w:color w:val="993366"/>
          <w:sz w:val="24"/>
          <w:szCs w:val="24"/>
        </w:rPr>
        <w:t xml:space="preserve"> </w:t>
      </w:r>
    </w:p>
    <w:p w:rsidR="00E63E3B" w:rsidRPr="00E63E3B" w:rsidRDefault="00E63E3B" w:rsidP="00E63E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993366"/>
          <w:sz w:val="24"/>
          <w:szCs w:val="24"/>
        </w:rPr>
      </w:pPr>
      <w:r w:rsidRPr="00E63E3B">
        <w:rPr>
          <w:rFonts w:ascii="Times New Roman" w:hAnsi="Times New Roman"/>
          <w:color w:val="333333"/>
          <w:sz w:val="24"/>
          <w:szCs w:val="24"/>
        </w:rPr>
        <w:t>Электронная почта</w:t>
      </w:r>
      <w:r w:rsidRPr="00E63E3B">
        <w:rPr>
          <w:rFonts w:ascii="Times New Roman" w:hAnsi="Times New Roman"/>
          <w:b/>
          <w:color w:val="333333"/>
          <w:sz w:val="24"/>
          <w:szCs w:val="24"/>
        </w:rPr>
        <w:t>:</w:t>
      </w:r>
      <w:r w:rsidRPr="00E63E3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E63E3B">
        <w:rPr>
          <w:rFonts w:ascii="Times New Roman" w:hAnsi="Times New Roman"/>
          <w:color w:val="333333"/>
          <w:sz w:val="24"/>
          <w:szCs w:val="24"/>
        </w:rPr>
        <w:tab/>
      </w:r>
      <w:hyperlink r:id="rId21" w:history="1">
        <w:r w:rsidRPr="00E63E3B">
          <w:rPr>
            <w:rStyle w:val="a3"/>
            <w:rFonts w:ascii="Times New Roman" w:hAnsi="Times New Roman"/>
            <w:sz w:val="24"/>
            <w:szCs w:val="24"/>
          </w:rPr>
          <w:t>ufk@mv.ru</w:t>
        </w:r>
      </w:hyperlink>
    </w:p>
    <w:p w:rsidR="00E63E3B" w:rsidRDefault="00E63E3B" w:rsidP="0013786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45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E63E3B">
        <w:rPr>
          <w:rFonts w:ascii="Times New Roman" w:hAnsi="Times New Roman"/>
          <w:color w:val="333333"/>
          <w:sz w:val="24"/>
          <w:szCs w:val="24"/>
        </w:rPr>
        <w:tab/>
      </w:r>
      <w:r w:rsidRPr="00E63E3B">
        <w:rPr>
          <w:rFonts w:ascii="Times New Roman" w:hAnsi="Times New Roman"/>
          <w:color w:val="333333"/>
          <w:sz w:val="24"/>
          <w:szCs w:val="24"/>
        </w:rPr>
        <w:tab/>
      </w:r>
      <w:r w:rsidR="00FB226D">
        <w:rPr>
          <w:rFonts w:ascii="Times New Roman" w:hAnsi="Times New Roman"/>
          <w:color w:val="333333"/>
          <w:sz w:val="24"/>
          <w:szCs w:val="24"/>
        </w:rPr>
        <w:tab/>
      </w:r>
    </w:p>
    <w:p w:rsidR="00951890" w:rsidRPr="00137863" w:rsidRDefault="00951890" w:rsidP="0013786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4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993366"/>
          <w:sz w:val="24"/>
          <w:szCs w:val="24"/>
        </w:rPr>
      </w:pPr>
      <w:bookmarkStart w:id="0" w:name="_GoBack"/>
      <w:bookmarkEnd w:id="0"/>
    </w:p>
    <w:sectPr w:rsidR="00951890" w:rsidRPr="00137863" w:rsidSect="006861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2E74A1"/>
    <w:multiLevelType w:val="hybridMultilevel"/>
    <w:tmpl w:val="4202B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09CF"/>
    <w:multiLevelType w:val="hybridMultilevel"/>
    <w:tmpl w:val="FBE41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F0AE3"/>
    <w:multiLevelType w:val="hybridMultilevel"/>
    <w:tmpl w:val="A4B2BF8E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1BBA54A9"/>
    <w:multiLevelType w:val="hybridMultilevel"/>
    <w:tmpl w:val="4C362352"/>
    <w:lvl w:ilvl="0" w:tplc="25CE94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42870"/>
    <w:multiLevelType w:val="hybridMultilevel"/>
    <w:tmpl w:val="98046BF8"/>
    <w:lvl w:ilvl="0" w:tplc="25CE94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E221A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344E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007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306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4DE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4273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3801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368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897E13"/>
    <w:multiLevelType w:val="hybridMultilevel"/>
    <w:tmpl w:val="EE9EE1DA"/>
    <w:lvl w:ilvl="0" w:tplc="E8246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C5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AA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A1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88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8E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E2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E5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166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C54442"/>
    <w:multiLevelType w:val="hybridMultilevel"/>
    <w:tmpl w:val="CB7010FC"/>
    <w:lvl w:ilvl="0" w:tplc="0419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8">
    <w:nsid w:val="3CAD7CA7"/>
    <w:multiLevelType w:val="hybridMultilevel"/>
    <w:tmpl w:val="C68E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F7FE3"/>
    <w:multiLevelType w:val="hybridMultilevel"/>
    <w:tmpl w:val="2D42AE04"/>
    <w:lvl w:ilvl="0" w:tplc="25CE94F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1B77A9"/>
    <w:multiLevelType w:val="hybridMultilevel"/>
    <w:tmpl w:val="B820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80FDD"/>
    <w:multiLevelType w:val="hybridMultilevel"/>
    <w:tmpl w:val="85EC191E"/>
    <w:lvl w:ilvl="0" w:tplc="1E24D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5C8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84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64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C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82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5A5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C6F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7BD3278"/>
    <w:multiLevelType w:val="singleLevel"/>
    <w:tmpl w:val="A3240C30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13">
    <w:nsid w:val="5B28615A"/>
    <w:multiLevelType w:val="hybridMultilevel"/>
    <w:tmpl w:val="20FA7F8E"/>
    <w:lvl w:ilvl="0" w:tplc="C1C4F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107F39"/>
    <w:multiLevelType w:val="hybridMultilevel"/>
    <w:tmpl w:val="0DF829DC"/>
    <w:lvl w:ilvl="0" w:tplc="26D4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E4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87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E1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46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CE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AB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65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66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F016383"/>
    <w:multiLevelType w:val="hybridMultilevel"/>
    <w:tmpl w:val="EA22C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C811D2"/>
    <w:multiLevelType w:val="hybridMultilevel"/>
    <w:tmpl w:val="5E4A900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54850B9"/>
    <w:multiLevelType w:val="hybridMultilevel"/>
    <w:tmpl w:val="1F7ADDF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6650582F"/>
    <w:multiLevelType w:val="hybridMultilevel"/>
    <w:tmpl w:val="9642F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6205FB"/>
    <w:multiLevelType w:val="hybridMultilevel"/>
    <w:tmpl w:val="6292FCCC"/>
    <w:lvl w:ilvl="0" w:tplc="A34C041E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5F2A6B8E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8A042BE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4C5B9E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3ACCEF78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666CC83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80FE01DE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10F2668A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456EE3D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66B030DC"/>
    <w:multiLevelType w:val="hybridMultilevel"/>
    <w:tmpl w:val="38C8B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D4EE4"/>
    <w:multiLevelType w:val="hybridMultilevel"/>
    <w:tmpl w:val="AA1A35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2A7FF3"/>
    <w:multiLevelType w:val="hybridMultilevel"/>
    <w:tmpl w:val="C1103A30"/>
    <w:lvl w:ilvl="0" w:tplc="AEE06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1005B8F"/>
    <w:multiLevelType w:val="hybridMultilevel"/>
    <w:tmpl w:val="A11E8F8E"/>
    <w:lvl w:ilvl="0" w:tplc="C1C4F1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BD86053"/>
    <w:multiLevelType w:val="hybridMultilevel"/>
    <w:tmpl w:val="4216A22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68886C2" w:tentative="1">
      <w:start w:val="1"/>
      <w:numFmt w:val="bullet"/>
      <w:lvlText w:val="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454E4D04" w:tentative="1">
      <w:start w:val="1"/>
      <w:numFmt w:val="bullet"/>
      <w:lvlText w:val="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544D572" w:tentative="1">
      <w:start w:val="1"/>
      <w:numFmt w:val="bullet"/>
      <w:lvlText w:val="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34B217D4" w:tentative="1">
      <w:start w:val="1"/>
      <w:numFmt w:val="bullet"/>
      <w:lvlText w:val="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A024ECAC" w:tentative="1">
      <w:start w:val="1"/>
      <w:numFmt w:val="bullet"/>
      <w:lvlText w:val="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275AF604" w:tentative="1">
      <w:start w:val="1"/>
      <w:numFmt w:val="bullet"/>
      <w:lvlText w:val="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9978F4B4" w:tentative="1">
      <w:start w:val="1"/>
      <w:numFmt w:val="bullet"/>
      <w:lvlText w:val="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284A0D6" w:tentative="1">
      <w:start w:val="1"/>
      <w:numFmt w:val="bullet"/>
      <w:lvlText w:val="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4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22"/>
  </w:num>
  <w:num w:numId="11">
    <w:abstractNumId w:val="21"/>
  </w:num>
  <w:num w:numId="12">
    <w:abstractNumId w:val="17"/>
  </w:num>
  <w:num w:numId="13">
    <w:abstractNumId w:val="11"/>
  </w:num>
  <w:num w:numId="14">
    <w:abstractNumId w:val="14"/>
  </w:num>
  <w:num w:numId="15">
    <w:abstractNumId w:val="19"/>
  </w:num>
  <w:num w:numId="16">
    <w:abstractNumId w:val="9"/>
  </w:num>
  <w:num w:numId="17">
    <w:abstractNumId w:val="3"/>
  </w:num>
  <w:num w:numId="18">
    <w:abstractNumId w:val="4"/>
  </w:num>
  <w:num w:numId="19">
    <w:abstractNumId w:val="16"/>
  </w:num>
  <w:num w:numId="20">
    <w:abstractNumId w:val="20"/>
  </w:num>
  <w:num w:numId="21">
    <w:abstractNumId w:val="13"/>
  </w:num>
  <w:num w:numId="22">
    <w:abstractNumId w:val="23"/>
  </w:num>
  <w:num w:numId="23">
    <w:abstractNumId w:val="15"/>
  </w:num>
  <w:num w:numId="24">
    <w:abstractNumId w:val="1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2"/>
  </w:compat>
  <w:rsids>
    <w:rsidRoot w:val="005C4FE9"/>
    <w:rsid w:val="00012145"/>
    <w:rsid w:val="00016388"/>
    <w:rsid w:val="00021FBF"/>
    <w:rsid w:val="0003416D"/>
    <w:rsid w:val="00042325"/>
    <w:rsid w:val="00064647"/>
    <w:rsid w:val="000773BC"/>
    <w:rsid w:val="00084DCE"/>
    <w:rsid w:val="000C2210"/>
    <w:rsid w:val="00116565"/>
    <w:rsid w:val="00117DB0"/>
    <w:rsid w:val="00137863"/>
    <w:rsid w:val="00156DB9"/>
    <w:rsid w:val="001A177A"/>
    <w:rsid w:val="001B27A3"/>
    <w:rsid w:val="00207653"/>
    <w:rsid w:val="00210408"/>
    <w:rsid w:val="002429FA"/>
    <w:rsid w:val="00251D78"/>
    <w:rsid w:val="00282890"/>
    <w:rsid w:val="00296556"/>
    <w:rsid w:val="002A3D14"/>
    <w:rsid w:val="002C2687"/>
    <w:rsid w:val="002D3101"/>
    <w:rsid w:val="00336E33"/>
    <w:rsid w:val="00354967"/>
    <w:rsid w:val="00371BFA"/>
    <w:rsid w:val="0038661B"/>
    <w:rsid w:val="003906CF"/>
    <w:rsid w:val="0039712B"/>
    <w:rsid w:val="003B4BBB"/>
    <w:rsid w:val="003F6D37"/>
    <w:rsid w:val="0043263A"/>
    <w:rsid w:val="0045661F"/>
    <w:rsid w:val="00475403"/>
    <w:rsid w:val="00486434"/>
    <w:rsid w:val="0048711C"/>
    <w:rsid w:val="004921F0"/>
    <w:rsid w:val="004A24FF"/>
    <w:rsid w:val="004B7E00"/>
    <w:rsid w:val="004C3A14"/>
    <w:rsid w:val="005C4FE9"/>
    <w:rsid w:val="00620021"/>
    <w:rsid w:val="0067259E"/>
    <w:rsid w:val="006819F7"/>
    <w:rsid w:val="00686104"/>
    <w:rsid w:val="006A44B1"/>
    <w:rsid w:val="006C2035"/>
    <w:rsid w:val="007238F6"/>
    <w:rsid w:val="0072539C"/>
    <w:rsid w:val="0073605B"/>
    <w:rsid w:val="0073616B"/>
    <w:rsid w:val="00767E1E"/>
    <w:rsid w:val="007A10B8"/>
    <w:rsid w:val="007C25B9"/>
    <w:rsid w:val="00802F81"/>
    <w:rsid w:val="008552CD"/>
    <w:rsid w:val="008803AB"/>
    <w:rsid w:val="00891FB6"/>
    <w:rsid w:val="00895E99"/>
    <w:rsid w:val="008D1A52"/>
    <w:rsid w:val="0090099B"/>
    <w:rsid w:val="00951890"/>
    <w:rsid w:val="00956688"/>
    <w:rsid w:val="00996CFC"/>
    <w:rsid w:val="009A333F"/>
    <w:rsid w:val="009A71C2"/>
    <w:rsid w:val="009C7878"/>
    <w:rsid w:val="009F3AB2"/>
    <w:rsid w:val="009F7473"/>
    <w:rsid w:val="00A23AA4"/>
    <w:rsid w:val="00AB298E"/>
    <w:rsid w:val="00AB79EA"/>
    <w:rsid w:val="00AD5CBA"/>
    <w:rsid w:val="00AF7160"/>
    <w:rsid w:val="00B05613"/>
    <w:rsid w:val="00B233A1"/>
    <w:rsid w:val="00B24F63"/>
    <w:rsid w:val="00B3746A"/>
    <w:rsid w:val="00B66592"/>
    <w:rsid w:val="00BC18F0"/>
    <w:rsid w:val="00C62529"/>
    <w:rsid w:val="00C93937"/>
    <w:rsid w:val="00CB326A"/>
    <w:rsid w:val="00CC4BD2"/>
    <w:rsid w:val="00D65013"/>
    <w:rsid w:val="00DA1BA7"/>
    <w:rsid w:val="00DC4F9C"/>
    <w:rsid w:val="00DE71C4"/>
    <w:rsid w:val="00E34617"/>
    <w:rsid w:val="00E530D3"/>
    <w:rsid w:val="00E63E3B"/>
    <w:rsid w:val="00EC5AD9"/>
    <w:rsid w:val="00F679FA"/>
    <w:rsid w:val="00F74858"/>
    <w:rsid w:val="00F75B49"/>
    <w:rsid w:val="00FB226D"/>
    <w:rsid w:val="00FC61C4"/>
    <w:rsid w:val="00FE26DB"/>
    <w:rsid w:val="00FE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56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117DB0"/>
    <w:pPr>
      <w:keepNext/>
      <w:suppressAutoHyphens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7DB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3">
    <w:name w:val="Hyperlink"/>
    <w:basedOn w:val="a0"/>
    <w:rsid w:val="00117DB0"/>
    <w:rPr>
      <w:color w:val="0000FF"/>
      <w:u w:val="single"/>
    </w:rPr>
  </w:style>
  <w:style w:type="paragraph" w:styleId="a4">
    <w:name w:val="Title"/>
    <w:basedOn w:val="a"/>
    <w:next w:val="a5"/>
    <w:link w:val="a6"/>
    <w:qFormat/>
    <w:rsid w:val="00117DB0"/>
    <w:pPr>
      <w:suppressAutoHyphens/>
      <w:spacing w:before="240" w:after="60" w:line="240" w:lineRule="auto"/>
      <w:jc w:val="center"/>
    </w:pPr>
    <w:rPr>
      <w:rFonts w:ascii="Times New Roman" w:eastAsia="Verdana" w:hAnsi="Times New Roman"/>
      <w:b/>
      <w:kern w:val="1"/>
      <w:sz w:val="32"/>
      <w:szCs w:val="20"/>
      <w:lang w:eastAsia="ar-SA"/>
    </w:rPr>
  </w:style>
  <w:style w:type="character" w:customStyle="1" w:styleId="a6">
    <w:name w:val="Название Знак"/>
    <w:basedOn w:val="a0"/>
    <w:link w:val="a4"/>
    <w:rsid w:val="00117DB0"/>
    <w:rPr>
      <w:rFonts w:ascii="Times New Roman" w:eastAsia="Verdana" w:hAnsi="Times New Roman" w:cs="Times New Roman"/>
      <w:b/>
      <w:kern w:val="1"/>
      <w:sz w:val="32"/>
      <w:szCs w:val="20"/>
      <w:lang w:eastAsia="ar-SA"/>
    </w:rPr>
  </w:style>
  <w:style w:type="paragraph" w:styleId="a5">
    <w:name w:val="Subtitle"/>
    <w:basedOn w:val="a"/>
    <w:next w:val="a"/>
    <w:link w:val="a7"/>
    <w:qFormat/>
    <w:rsid w:val="00117DB0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character" w:customStyle="1" w:styleId="a7">
    <w:name w:val="Подзаголовок Знак"/>
    <w:basedOn w:val="a0"/>
    <w:link w:val="a5"/>
    <w:rsid w:val="00117DB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List Paragraph"/>
    <w:basedOn w:val="a"/>
    <w:uiPriority w:val="34"/>
    <w:qFormat/>
    <w:rsid w:val="007C25B9"/>
    <w:pPr>
      <w:ind w:left="720"/>
      <w:contextualSpacing/>
    </w:pPr>
  </w:style>
  <w:style w:type="paragraph" w:styleId="a9">
    <w:name w:val="Normal (Web)"/>
    <w:basedOn w:val="a"/>
    <w:uiPriority w:val="99"/>
    <w:rsid w:val="00AB298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AB298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A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1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66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1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1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5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4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4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armco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ufk@mv.ru" TargetMode="External"/><Relationship Id="rId7" Type="http://schemas.openxmlformats.org/officeDocument/2006/relationships/hyperlink" Target="mailto:ufk@mv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pharmc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priem@pharmc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48;&#1085;&#1092;&#1086;&#1088;&#1084;%20&#1087;&#1080;&#1089;&#1100;&#1084;&#1072;\&#1089;&#1087;&#1088;&#1072;&#1074;&#1082;&#1072;%20&#1087;&#1086;%20&#1079;&#1088;&#1077;&#1085;&#1080;&#1102;%2029.01.20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E3DEB-D879-440D-AFF7-D63D70A8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справка по зрению 29.01.2014</Template>
  <TotalTime>42</TotalTime>
  <Pages>8</Pages>
  <Words>2615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СПО УФК</Company>
  <LinksUpToDate>false</LinksUpToDate>
  <CharactersWithSpaces>17487</CharactersWithSpaces>
  <SharedDoc>false</SharedDoc>
  <HLinks>
    <vt:vector size="30" baseType="variant">
      <vt:variant>
        <vt:i4>3407914</vt:i4>
      </vt:variant>
      <vt:variant>
        <vt:i4>12</vt:i4>
      </vt:variant>
      <vt:variant>
        <vt:i4>0</vt:i4>
      </vt:variant>
      <vt:variant>
        <vt:i4>5</vt:i4>
      </vt:variant>
      <vt:variant>
        <vt:lpwstr>mailto:ufk_invalid@mail.ru</vt:lpwstr>
      </vt:variant>
      <vt:variant>
        <vt:lpwstr/>
      </vt:variant>
      <vt:variant>
        <vt:i4>4849768</vt:i4>
      </vt:variant>
      <vt:variant>
        <vt:i4>9</vt:i4>
      </vt:variant>
      <vt:variant>
        <vt:i4>0</vt:i4>
      </vt:variant>
      <vt:variant>
        <vt:i4>5</vt:i4>
      </vt:variant>
      <vt:variant>
        <vt:lpwstr>mailto:ufk@mv.ru</vt:lpwstr>
      </vt:variant>
      <vt:variant>
        <vt:lpwstr/>
      </vt:variant>
      <vt:variant>
        <vt:i4>6488119</vt:i4>
      </vt:variant>
      <vt:variant>
        <vt:i4>6</vt:i4>
      </vt:variant>
      <vt:variant>
        <vt:i4>0</vt:i4>
      </vt:variant>
      <vt:variant>
        <vt:i4>5</vt:i4>
      </vt:variant>
      <vt:variant>
        <vt:lpwstr>http://www.pharmcol.ru/</vt:lpwstr>
      </vt:variant>
      <vt:variant>
        <vt:lpwstr/>
      </vt:variant>
      <vt:variant>
        <vt:i4>6488119</vt:i4>
      </vt:variant>
      <vt:variant>
        <vt:i4>3</vt:i4>
      </vt:variant>
      <vt:variant>
        <vt:i4>0</vt:i4>
      </vt:variant>
      <vt:variant>
        <vt:i4>5</vt:i4>
      </vt:variant>
      <vt:variant>
        <vt:lpwstr>http://www.pharmcol.ru/</vt:lpwstr>
      </vt:variant>
      <vt:variant>
        <vt:lpwstr/>
      </vt:variant>
      <vt:variant>
        <vt:i4>4849768</vt:i4>
      </vt:variant>
      <vt:variant>
        <vt:i4>0</vt:i4>
      </vt:variant>
      <vt:variant>
        <vt:i4>0</vt:i4>
      </vt:variant>
      <vt:variant>
        <vt:i4>5</vt:i4>
      </vt:variant>
      <vt:variant>
        <vt:lpwstr>mailto:ufk@mv.ru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kraftway</dc:creator>
  <cp:lastModifiedBy>Пользователь</cp:lastModifiedBy>
  <cp:revision>6</cp:revision>
  <dcterms:created xsi:type="dcterms:W3CDTF">2019-03-22T03:29:00Z</dcterms:created>
  <dcterms:modified xsi:type="dcterms:W3CDTF">2021-03-25T06:17:00Z</dcterms:modified>
</cp:coreProperties>
</file>